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081" w:rsidRDefault="000E2081" w:rsidP="00AA362E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0E2081" w:rsidRDefault="000E2081" w:rsidP="00AA362E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0E2081" w:rsidRPr="004C4761" w:rsidRDefault="000E2081" w:rsidP="00AA362E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 xml:space="preserve">EDITAL DE RESULTADO </w:t>
      </w:r>
      <w:r>
        <w:rPr>
          <w:rFonts w:ascii="Calibri" w:hAnsi="Calibri" w:cs="Arial"/>
          <w:b/>
          <w:u w:val="single"/>
        </w:rPr>
        <w:t>PÓS JULGAMENTO DOS RECURSOS</w:t>
      </w:r>
    </w:p>
    <w:p w:rsidR="000E2081" w:rsidRPr="00A92DD0" w:rsidRDefault="000E2081" w:rsidP="00AA362E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PROCESSO SELETIVO MUNICIPAL</w:t>
      </w:r>
      <w:r w:rsidRPr="00A92DD0">
        <w:rPr>
          <w:rFonts w:ascii="Calibri" w:hAnsi="Calibri" w:cs="Arial"/>
          <w:b/>
          <w:bCs/>
          <w:color w:val="auto"/>
        </w:rPr>
        <w:t xml:space="preserve"> Nº 001/2015)</w:t>
      </w:r>
    </w:p>
    <w:p w:rsidR="000E2081" w:rsidRDefault="000E2081" w:rsidP="00AA362E">
      <w:pPr>
        <w:spacing w:after="0" w:line="240" w:lineRule="auto"/>
        <w:jc w:val="center"/>
        <w:rPr>
          <w:rFonts w:ascii="Calibri Light" w:hAnsi="Calibri Light" w:cs="Arial"/>
          <w:b/>
          <w:bCs/>
          <w:color w:val="auto"/>
          <w:u w:val="single"/>
        </w:rPr>
      </w:pPr>
    </w:p>
    <w:p w:rsidR="000E2081" w:rsidRPr="00A80170" w:rsidRDefault="000E2081" w:rsidP="00AA362E">
      <w:pPr>
        <w:spacing w:after="0" w:line="240" w:lineRule="auto"/>
        <w:jc w:val="center"/>
        <w:rPr>
          <w:rFonts w:ascii="Calibri Light" w:hAnsi="Calibri Light" w:cs="Arial"/>
          <w:b/>
          <w:bCs/>
          <w:color w:val="auto"/>
          <w:u w:val="single"/>
        </w:rPr>
      </w:pPr>
    </w:p>
    <w:p w:rsidR="000E2081" w:rsidRPr="004C4761" w:rsidRDefault="000E2081" w:rsidP="00AA362E">
      <w:pPr>
        <w:spacing w:line="240" w:lineRule="auto"/>
        <w:ind w:firstLine="708"/>
        <w:jc w:val="both"/>
        <w:rPr>
          <w:rFonts w:ascii="Calibri Light" w:hAnsi="Calibri Light" w:cs="Arial"/>
          <w:b/>
          <w:bCs/>
        </w:rPr>
      </w:pPr>
      <w:r w:rsidRPr="00A80170">
        <w:rPr>
          <w:rFonts w:ascii="Calibri Light" w:hAnsi="Calibri Light" w:cs="Arial"/>
        </w:rPr>
        <w:t xml:space="preserve">O </w:t>
      </w:r>
      <w:r w:rsidRPr="004C4761">
        <w:rPr>
          <w:rFonts w:ascii="Calibri Light" w:hAnsi="Calibri Light" w:cs="Arial"/>
        </w:rPr>
        <w:t>Prefeito do Município de Campo Alegre</w:t>
      </w:r>
      <w:r>
        <w:rPr>
          <w:rFonts w:ascii="Calibri Light" w:hAnsi="Calibri Light" w:cs="Arial"/>
        </w:rPr>
        <w:t>, Estado de Santa Catarina</w:t>
      </w:r>
      <w:r w:rsidRPr="004C4761">
        <w:rPr>
          <w:rFonts w:ascii="Calibri Light" w:hAnsi="Calibri Light" w:cs="Arial"/>
        </w:rPr>
        <w:t xml:space="preserve">, no uso de suas atribuições legais e tendo em vista o disposto no artigo 37, inciso </w:t>
      </w:r>
      <w:r>
        <w:rPr>
          <w:rFonts w:ascii="Calibri Light" w:hAnsi="Calibri Light" w:cs="Arial"/>
        </w:rPr>
        <w:t>IX</w:t>
      </w:r>
      <w:r w:rsidRPr="004C4761">
        <w:rPr>
          <w:rFonts w:ascii="Calibri Light" w:hAnsi="Calibri Light" w:cs="Arial"/>
        </w:rPr>
        <w:t>, da Constituição Federal</w:t>
      </w:r>
      <w:r w:rsidRPr="004C4761">
        <w:rPr>
          <w:rFonts w:ascii="Calibri Light" w:hAnsi="Calibri Light" w:cs="Arial"/>
          <w:color w:val="auto"/>
        </w:rPr>
        <w:t>,</w:t>
      </w:r>
      <w:r w:rsidRPr="004C4761">
        <w:rPr>
          <w:rFonts w:ascii="Calibri Light" w:hAnsi="Calibri Light" w:cs="Arial"/>
        </w:rPr>
        <w:t xml:space="preserve"> resolve tornar público o presente Edital de Resultado P</w:t>
      </w:r>
      <w:r>
        <w:rPr>
          <w:rFonts w:ascii="Calibri Light" w:hAnsi="Calibri Light" w:cs="Arial"/>
        </w:rPr>
        <w:t xml:space="preserve">ós Julgamento dos </w:t>
      </w:r>
      <w:r w:rsidRPr="004C4761">
        <w:rPr>
          <w:rFonts w:ascii="Calibri Light" w:hAnsi="Calibri Light" w:cs="Arial"/>
        </w:rPr>
        <w:t>re</w:t>
      </w:r>
      <w:r>
        <w:rPr>
          <w:rFonts w:ascii="Calibri Light" w:hAnsi="Calibri Light" w:cs="Arial"/>
        </w:rPr>
        <w:t>cursos, do Processo Seletivo Municipal nº 001/2015,</w:t>
      </w:r>
      <w:r w:rsidRPr="004C4761">
        <w:rPr>
          <w:rFonts w:ascii="Calibri Light" w:hAnsi="Calibri Light" w:cs="Arial"/>
        </w:rPr>
        <w:t xml:space="preserve"> que será regido pelas instruções especiais constantes do presente instrumento, elaborado em conformidade com os ditames da Legislação Federal e Municipal vigentes e pertinentes.</w:t>
      </w:r>
    </w:p>
    <w:p w:rsidR="000E2081" w:rsidRPr="00084F20" w:rsidRDefault="000E2081" w:rsidP="00807646">
      <w:pPr>
        <w:tabs>
          <w:tab w:val="left" w:pos="426"/>
        </w:tabs>
        <w:spacing w:after="0" w:line="240" w:lineRule="auto"/>
        <w:ind w:firstLine="720"/>
        <w:jc w:val="both"/>
        <w:rPr>
          <w:rFonts w:ascii="Calibri" w:hAnsi="Calibri" w:cs="Arial"/>
          <w:b/>
          <w:color w:val="000000"/>
        </w:rPr>
      </w:pPr>
      <w:r w:rsidRPr="004C4761">
        <w:rPr>
          <w:rFonts w:ascii="Calibri Light" w:hAnsi="Calibri Light" w:cs="Arial"/>
          <w:b/>
          <w:color w:val="000000"/>
        </w:rPr>
        <w:t>Art. 1º</w:t>
      </w:r>
      <w:r>
        <w:rPr>
          <w:rFonts w:ascii="Calibri Light" w:hAnsi="Calibri Light" w:cs="Arial"/>
          <w:b/>
          <w:color w:val="000000"/>
        </w:rPr>
        <w:t xml:space="preserve"> </w:t>
      </w:r>
      <w:r>
        <w:rPr>
          <w:rFonts w:ascii="Calibri" w:hAnsi="Calibri"/>
        </w:rPr>
        <w:t>Consta</w:t>
      </w:r>
      <w:r w:rsidRPr="00084F20">
        <w:rPr>
          <w:rFonts w:ascii="Calibri" w:hAnsi="Calibri"/>
        </w:rPr>
        <w:t xml:space="preserve"> do Anexo I deste Edital</w:t>
      </w:r>
      <w:r>
        <w:rPr>
          <w:rFonts w:ascii="Calibri" w:hAnsi="Calibri"/>
        </w:rPr>
        <w:t xml:space="preserve">, </w:t>
      </w:r>
      <w:r w:rsidRPr="007A1D22">
        <w:rPr>
          <w:rFonts w:ascii="Calibri Light" w:hAnsi="Calibri Light" w:cs="Arial"/>
          <w:b/>
        </w:rPr>
        <w:t>LISTA E NOTAS DOS CANDIDATOS EM ORDEM DE CLASSIFICAÇÃO</w:t>
      </w:r>
      <w:r>
        <w:rPr>
          <w:rFonts w:ascii="Calibri Light" w:hAnsi="Calibri Light" w:cs="Arial"/>
          <w:b/>
        </w:rPr>
        <w:t xml:space="preserve">, </w:t>
      </w:r>
      <w:r>
        <w:rPr>
          <w:rFonts w:ascii="Calibri" w:hAnsi="Calibri"/>
        </w:rPr>
        <w:t>do Processo Seletivo Municipal nº 001/2015</w:t>
      </w:r>
      <w:r w:rsidRPr="00084F20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resultado este obtido após </w:t>
      </w:r>
      <w:r w:rsidRPr="00084F20">
        <w:rPr>
          <w:rFonts w:ascii="Calibri" w:hAnsi="Calibri"/>
        </w:rPr>
        <w:t>o julgamento dos recursos interpostos, tempestivamente, contra o resultado preliminar</w:t>
      </w:r>
      <w:r>
        <w:rPr>
          <w:rFonts w:ascii="Calibri" w:hAnsi="Calibri"/>
        </w:rPr>
        <w:t>.</w:t>
      </w:r>
    </w:p>
    <w:p w:rsidR="000E2081" w:rsidRDefault="000E2081" w:rsidP="00AA362E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  <w:b/>
          <w:color w:val="000000"/>
        </w:rPr>
      </w:pPr>
    </w:p>
    <w:p w:rsidR="000E2081" w:rsidRPr="00AA362E" w:rsidRDefault="000E2081" w:rsidP="00AA362E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</w:rPr>
      </w:pPr>
      <w:r>
        <w:rPr>
          <w:rFonts w:ascii="Calibri Light" w:hAnsi="Calibri Light" w:cs="Arial"/>
          <w:b/>
          <w:color w:val="000000"/>
        </w:rPr>
        <w:tab/>
      </w:r>
      <w:r>
        <w:rPr>
          <w:rFonts w:ascii="Calibri Light" w:hAnsi="Calibri Light" w:cs="Arial"/>
          <w:b/>
          <w:color w:val="000000"/>
        </w:rPr>
        <w:tab/>
      </w:r>
      <w:r w:rsidRPr="00AA362E">
        <w:rPr>
          <w:rFonts w:ascii="Calibri Light" w:hAnsi="Calibri Light" w:cs="Arial"/>
          <w:b/>
          <w:color w:val="000000"/>
        </w:rPr>
        <w:t xml:space="preserve">Art. </w:t>
      </w:r>
      <w:r>
        <w:rPr>
          <w:rFonts w:ascii="Calibri Light" w:hAnsi="Calibri Light" w:cs="Arial"/>
          <w:b/>
          <w:color w:val="000000"/>
        </w:rPr>
        <w:t>2</w:t>
      </w:r>
      <w:r w:rsidRPr="00AA362E">
        <w:rPr>
          <w:rFonts w:ascii="Calibri Light" w:hAnsi="Calibri Light" w:cs="Arial"/>
          <w:b/>
          <w:color w:val="000000"/>
        </w:rPr>
        <w:t>º</w:t>
      </w:r>
      <w:r w:rsidRPr="00AA362E">
        <w:rPr>
          <w:rFonts w:ascii="Calibri Light" w:hAnsi="Calibri Light" w:cs="Arial"/>
          <w:color w:val="000000"/>
        </w:rPr>
        <w:t xml:space="preserve"> </w:t>
      </w:r>
      <w:r>
        <w:rPr>
          <w:rFonts w:ascii="Calibri Light" w:hAnsi="Calibri Light" w:cs="Arial"/>
        </w:rPr>
        <w:t>Consta</w:t>
      </w:r>
      <w:r w:rsidRPr="00AA362E">
        <w:rPr>
          <w:rFonts w:ascii="Calibri Light" w:hAnsi="Calibri Light" w:cs="Arial"/>
        </w:rPr>
        <w:t xml:space="preserve"> do Anexo II as respostas aos recursos interpostos, tempestivamente, contra o Resultado Preliminar, os quais estão classificados na ordem de protocolos gerados no momento de sua interposição.</w:t>
      </w:r>
    </w:p>
    <w:p w:rsidR="000E2081" w:rsidRPr="00A80170" w:rsidRDefault="000E2081" w:rsidP="00AA362E">
      <w:pPr>
        <w:spacing w:after="0" w:line="240" w:lineRule="auto"/>
        <w:ind w:firstLine="708"/>
        <w:jc w:val="both"/>
        <w:rPr>
          <w:rFonts w:ascii="Calibri Light" w:hAnsi="Calibri Light" w:cs="Arial"/>
          <w:color w:val="auto"/>
        </w:rPr>
      </w:pPr>
      <w:r w:rsidRPr="00A80170">
        <w:rPr>
          <w:rFonts w:ascii="Calibri Light" w:hAnsi="Calibri Light" w:cs="Arial"/>
        </w:rPr>
        <w:t>Para que não se alegue ignorância, o presente Edital será afixado n</w:t>
      </w:r>
      <w:r w:rsidRPr="00A80170">
        <w:rPr>
          <w:rFonts w:ascii="Calibri Light" w:hAnsi="Calibri Light" w:cs="Arial"/>
          <w:color w:val="auto"/>
        </w:rPr>
        <w:t xml:space="preserve">o mural da Prefeitura Municipal, publicado, na integra, nos endereços eletrônicos: </w:t>
      </w:r>
      <w:hyperlink r:id="rId6" w:history="1">
        <w:r w:rsidRPr="00A80170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A80170">
        <w:rPr>
          <w:rFonts w:ascii="Calibri Light" w:hAnsi="Calibri Light" w:cs="Arial"/>
          <w:color w:val="auto"/>
        </w:rPr>
        <w:t xml:space="preserve"> e </w:t>
      </w:r>
      <w:hyperlink r:id="rId7" w:history="1">
        <w:r w:rsidRPr="00A80170">
          <w:rPr>
            <w:rStyle w:val="Hyperlink"/>
            <w:rFonts w:ascii="Calibri Light" w:hAnsi="Calibri Light" w:cs="Arial"/>
          </w:rPr>
          <w:t>www.campoalegre.sc.gov.br</w:t>
        </w:r>
      </w:hyperlink>
      <w:r w:rsidRPr="00A80170">
        <w:rPr>
          <w:rFonts w:ascii="Calibri Light" w:hAnsi="Calibri Light" w:cs="Arial"/>
          <w:color w:val="auto"/>
        </w:rPr>
        <w:t xml:space="preserve"> .</w:t>
      </w:r>
    </w:p>
    <w:p w:rsidR="000E2081" w:rsidRPr="00A80170" w:rsidRDefault="000E2081" w:rsidP="00AA362E">
      <w:pPr>
        <w:spacing w:after="0" w:line="240" w:lineRule="auto"/>
        <w:ind w:firstLine="708"/>
        <w:jc w:val="both"/>
        <w:rPr>
          <w:rFonts w:ascii="Calibri Light" w:hAnsi="Calibri Light" w:cs="Arial"/>
          <w:color w:val="auto"/>
        </w:rPr>
      </w:pPr>
    </w:p>
    <w:p w:rsidR="000E2081" w:rsidRPr="00A80170" w:rsidRDefault="000E2081" w:rsidP="00AA362E">
      <w:pPr>
        <w:spacing w:after="0" w:line="240" w:lineRule="auto"/>
        <w:jc w:val="both"/>
        <w:rPr>
          <w:rFonts w:ascii="Calibri Light" w:hAnsi="Calibri Light" w:cs="Arial"/>
          <w:color w:val="auto"/>
        </w:rPr>
      </w:pPr>
    </w:p>
    <w:p w:rsidR="000E2081" w:rsidRPr="00CD103C" w:rsidRDefault="000E2081" w:rsidP="00AA362E">
      <w:pPr>
        <w:tabs>
          <w:tab w:val="left" w:pos="426"/>
        </w:tabs>
        <w:spacing w:after="0" w:line="240" w:lineRule="auto"/>
        <w:ind w:firstLine="5670"/>
        <w:rPr>
          <w:rFonts w:ascii="Calibri Light" w:hAnsi="Calibri Light" w:cs="Arial"/>
        </w:rPr>
      </w:pPr>
      <w:r w:rsidRPr="00CD103C">
        <w:rPr>
          <w:rFonts w:ascii="Calibri Light" w:hAnsi="Calibri Light" w:cs="Arial"/>
          <w:color w:val="auto"/>
        </w:rPr>
        <w:t xml:space="preserve">Campo Alegre/SC, </w:t>
      </w:r>
      <w:r>
        <w:rPr>
          <w:rFonts w:ascii="Calibri Light" w:hAnsi="Calibri Light" w:cs="Arial"/>
          <w:color w:val="auto"/>
        </w:rPr>
        <w:t>22</w:t>
      </w:r>
      <w:r w:rsidRPr="00CD103C">
        <w:rPr>
          <w:rFonts w:ascii="Calibri Light" w:hAnsi="Calibri Light" w:cs="Arial"/>
          <w:color w:val="auto"/>
        </w:rPr>
        <w:t xml:space="preserve"> de </w:t>
      </w:r>
      <w:r>
        <w:rPr>
          <w:rFonts w:ascii="Calibri Light" w:hAnsi="Calibri Light" w:cs="Arial"/>
          <w:color w:val="auto"/>
        </w:rPr>
        <w:t xml:space="preserve">maio </w:t>
      </w:r>
      <w:r w:rsidRPr="00CD103C">
        <w:rPr>
          <w:rFonts w:ascii="Calibri Light" w:hAnsi="Calibri Light" w:cs="Arial"/>
          <w:color w:val="auto"/>
        </w:rPr>
        <w:t>de 201</w:t>
      </w:r>
      <w:r>
        <w:rPr>
          <w:rFonts w:ascii="Calibri Light" w:hAnsi="Calibri Light" w:cs="Arial"/>
          <w:color w:val="auto"/>
        </w:rPr>
        <w:t>5</w:t>
      </w:r>
      <w:r w:rsidRPr="00CD103C">
        <w:rPr>
          <w:rFonts w:ascii="Calibri Light" w:hAnsi="Calibri Light" w:cs="Arial"/>
          <w:color w:val="auto"/>
        </w:rPr>
        <w:t>.</w:t>
      </w:r>
    </w:p>
    <w:p w:rsidR="000E2081" w:rsidRPr="00CD103C" w:rsidRDefault="000E2081" w:rsidP="00AA362E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0E2081" w:rsidRPr="00D0640E" w:rsidRDefault="000E2081" w:rsidP="00AA362E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0E2081" w:rsidRPr="00D0640E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0E2081" w:rsidRPr="00D0640E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0E2081" w:rsidRDefault="000E2081" w:rsidP="00AA362E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  <w:sectPr w:rsidR="000E2081" w:rsidSect="00AA362E">
          <w:headerReference w:type="default" r:id="rId8"/>
          <w:footerReference w:type="even" r:id="rId9"/>
          <w:footerReference w:type="default" r:id="rId10"/>
          <w:pgSz w:w="12240" w:h="15840"/>
          <w:pgMar w:top="1134" w:right="1276" w:bottom="1701" w:left="1134" w:header="40" w:footer="510" w:gutter="0"/>
          <w:cols w:space="720"/>
          <w:docGrid w:linePitch="600" w:charSpace="32768"/>
        </w:sect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</w:p>
    <w:p w:rsidR="000E2081" w:rsidRPr="004C4761" w:rsidRDefault="000E2081" w:rsidP="00AA362E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:rsidR="000E2081" w:rsidRPr="00A92DD0" w:rsidRDefault="000E2081" w:rsidP="00AA362E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PROCESSO SELETIVO</w:t>
      </w:r>
      <w:r w:rsidRPr="00A92DD0">
        <w:rPr>
          <w:rFonts w:ascii="Calibri" w:hAnsi="Calibri" w:cs="Arial"/>
          <w:b/>
          <w:bCs/>
          <w:color w:val="auto"/>
        </w:rPr>
        <w:t xml:space="preserve"> MUNICIPAL Nº 001/2015)</w:t>
      </w:r>
    </w:p>
    <w:p w:rsidR="000E2081" w:rsidRPr="007A1D22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Pr="007A1D22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7A1D22">
        <w:rPr>
          <w:rFonts w:ascii="Calibri Light" w:hAnsi="Calibri Light" w:cs="Arial"/>
          <w:b/>
        </w:rPr>
        <w:t>LISTA E NOTAS DOS CANDIDATOS EM ORDEM DE CLASSIFICAÇÃO</w:t>
      </w: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380" w:type="dxa"/>
        <w:tblInd w:w="-431" w:type="dxa"/>
        <w:tblCellMar>
          <w:left w:w="70" w:type="dxa"/>
          <w:right w:w="70" w:type="dxa"/>
        </w:tblCellMar>
        <w:tblLook w:val="00A0"/>
      </w:tblPr>
      <w:tblGrid>
        <w:gridCol w:w="860"/>
        <w:gridCol w:w="3280"/>
        <w:gridCol w:w="1060"/>
        <w:gridCol w:w="2120"/>
        <w:gridCol w:w="1100"/>
        <w:gridCol w:w="940"/>
        <w:gridCol w:w="1300"/>
        <w:gridCol w:w="1300"/>
        <w:gridCol w:w="1240"/>
        <w:gridCol w:w="1180"/>
      </w:tblGrid>
      <w:tr w:rsidR="000E2081" w:rsidRPr="00AA362E" w:rsidTr="00AA362E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25798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MARCOS ROBERTO VALIM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3959203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20/01/1981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EDUARDO CAMPOLINO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4281685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21/07/1994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24307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ANELORE EDINA KAUTNICK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3633443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18/02/1981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27841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FRANCIELI DENISE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6206722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03/03/1993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29898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MAROS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5344072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22/03/1995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19807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ELISABETH DONADEL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4566174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29973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JEANE DE FATIMA HEIDEN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26/04/1995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SARAH HELENA BAIMLER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5344257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25/11/1995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JONAS DE OLIVEIRA SANTANA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412935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11/11/1983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20790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RAFAELA MENEZES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5449738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28/06/1993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32167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PALOMA SCHREINER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99110317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03/09/1992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23852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DE FATIMA MACHADO PEREIRA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2374809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22/06/1970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EDUARDO LADER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46273662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26079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JEFFERSON JEAN DA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109883000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18/11/1995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31171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DOROTEIA BIAOBOCK BRUSKE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23776137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26/07/1973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GUILHERME FOITTE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4002357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29491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ANAIR SPERANDIO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52920038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12/03/1955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28235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BORGES DE LIMA FUNK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4627874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28/08/1993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28230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FUNK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45357064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19779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KARLA CRISTHIANY CAVALHEIRO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531146407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28230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FUNK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45357064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23656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NUNES SILVEIRA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5622087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13/06/1995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280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60"/>
        <w:gridCol w:w="3533"/>
        <w:gridCol w:w="1060"/>
        <w:gridCol w:w="3478"/>
        <w:gridCol w:w="1100"/>
        <w:gridCol w:w="940"/>
        <w:gridCol w:w="1038"/>
        <w:gridCol w:w="851"/>
        <w:gridCol w:w="1240"/>
        <w:gridCol w:w="1180"/>
      </w:tblGrid>
      <w:tr w:rsidR="000E2081" w:rsidRPr="00AA362E" w:rsidTr="00AA362E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27599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PACHECO WEIHERMANN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45355096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29/10/1982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31038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EZEQUIEL SILVIO SOARES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67396081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23/11/1974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31701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NOGARA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1793992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29/12/1967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32157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VIVIANE HRUSCHKA JONK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4593065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30/09/1991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32082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CRISTINA PACHECO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82521780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23/01/1982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22795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EDSON LUIZ WEDDERHOFF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1092275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20/02/1966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28508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ELISABETH MUHLBAUER ANDRETTA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3618934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24332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GISELDA PUTTI KRIGER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3682847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24813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LEONARDO JOSE HERMES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26/04/1989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32304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HOFMANN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2375520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03/01/1975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27559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CARINA RAQUEL SCHERNER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46274561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09/04/1987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28181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SABRINA ZWIFKA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54575621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31875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FRANCILOIZE WILHIANE BAR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4630458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14/01/1985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29341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ELIANE APARECIDA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4780577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02/03/1985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20887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GROSSL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2373306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13/09/1969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27599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PACHECO WEIHERMANN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45355096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29/10/1982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32199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MAYCKOL WALTRICK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4321865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18/02/1984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32299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CONCEICAO DE FATIMA KOEPSEL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4089986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08/12/1985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32090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ICLEA ELISA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99548088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30/04/1986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27559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CARINA RAQUEL SCHERNER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46274561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09/04/1987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27559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CARINA RAQUEL SCHERNER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46274561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09/04/1987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20125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GISELI KUSS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4793418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31/10/1988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27436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ESTELA MILCZVSKY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46272151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31591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NICOLLE TAMANINI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4904603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24887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KETLYN HINKEL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129599014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30/07/1993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32038</w:t>
            </w: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FABIANA LARISSA MICHALSKY REISER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6215803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(Administra-tivo)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19/05/1995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20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60"/>
        <w:gridCol w:w="3280"/>
        <w:gridCol w:w="1060"/>
        <w:gridCol w:w="3660"/>
        <w:gridCol w:w="1100"/>
        <w:gridCol w:w="940"/>
        <w:gridCol w:w="1008"/>
        <w:gridCol w:w="992"/>
        <w:gridCol w:w="1240"/>
        <w:gridCol w:w="1180"/>
      </w:tblGrid>
      <w:tr w:rsidR="000E2081" w:rsidRPr="00AA362E" w:rsidTr="00AA362E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JANEIVA GLAUCI SCHOLZE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4245769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23397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84253669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29/11/1986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SUELYAN CRISTINA AUGUSTIM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39593711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04/01/1991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25770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JANIVIA GLACI SCHOLZE WOEHL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4002398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30/12/1979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APARECIDA HUMMELGEN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4316817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08/06/1988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BUENO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3771298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24181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GIOVANE STEPANSKI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35201290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20809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ROSEMERY DO AMARAL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2378658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07/03/1974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BUENO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3771298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AA362E" w:rsidTr="00AA362E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BUENO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3771298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93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43"/>
        <w:gridCol w:w="2560"/>
        <w:gridCol w:w="1020"/>
        <w:gridCol w:w="4650"/>
        <w:gridCol w:w="1100"/>
        <w:gridCol w:w="932"/>
        <w:gridCol w:w="945"/>
        <w:gridCol w:w="1020"/>
        <w:gridCol w:w="1160"/>
        <w:gridCol w:w="1163"/>
      </w:tblGrid>
      <w:tr w:rsidR="000E2081" w:rsidRPr="00AA362E" w:rsidTr="00AA362E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AA362E" w:rsidTr="00AA362E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DIRONETE APARECIDA RIBEIRO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4080869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Localidades de Avenca do Rio Negro e Capinzal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17/11/1980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AA362E" w:rsidTr="00AA362E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IOHANSON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4593889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Localidades de Avenca do Rio Negro e Capinzal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93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43"/>
        <w:gridCol w:w="2627"/>
        <w:gridCol w:w="1060"/>
        <w:gridCol w:w="4460"/>
        <w:gridCol w:w="1040"/>
        <w:gridCol w:w="932"/>
        <w:gridCol w:w="1088"/>
        <w:gridCol w:w="1020"/>
        <w:gridCol w:w="1160"/>
        <w:gridCol w:w="1163"/>
      </w:tblGrid>
      <w:tr w:rsidR="000E2081" w:rsidRPr="00AA362E" w:rsidTr="00D95EB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AA362E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28966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MACHADO KERSCHER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123951360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Belo Horizonte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28/04/1995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AA362E" w:rsidRDefault="000E2081" w:rsidP="00AA362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362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26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43"/>
        <w:gridCol w:w="3133"/>
        <w:gridCol w:w="1020"/>
        <w:gridCol w:w="3935"/>
        <w:gridCol w:w="1040"/>
        <w:gridCol w:w="932"/>
        <w:gridCol w:w="1180"/>
        <w:gridCol w:w="1020"/>
        <w:gridCol w:w="1160"/>
        <w:gridCol w:w="1163"/>
      </w:tblGrid>
      <w:tr w:rsidR="000E2081" w:rsidRPr="00D95EB4" w:rsidTr="00D95EB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31842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PRESTES DE SOUZA DA CRUZ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2372333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(Conjunto Habitacional Bela Vista)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04/09/1974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29641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DA SILVA FARIAS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4627749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(Conjunto Habitacional Bela Vista)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28/02/1994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29914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LENITA APARECIDA ROZARIO ROCHA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2015274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(Conjunto Habitacional Bela Vista)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11/02/1965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93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2980"/>
        <w:gridCol w:w="1020"/>
        <w:gridCol w:w="4514"/>
        <w:gridCol w:w="1040"/>
        <w:gridCol w:w="932"/>
        <w:gridCol w:w="772"/>
        <w:gridCol w:w="1020"/>
        <w:gridCol w:w="1160"/>
        <w:gridCol w:w="1163"/>
      </w:tblGrid>
      <w:tr w:rsidR="000E2081" w:rsidRPr="00D95EB4" w:rsidTr="00D95EB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31666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ELENICE MICKUS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46271562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(Vila Cedro)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13/10/1984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23513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IVETE MARIA LOPES ALEXANDRE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784162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(Vila Cedro)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04/12/1961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27112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INGRIT FRANCINI PEREIRA BARBOSA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6138690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(Vila Cedro)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06/04/1994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93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2058"/>
        <w:gridCol w:w="1020"/>
        <w:gridCol w:w="5400"/>
        <w:gridCol w:w="1100"/>
        <w:gridCol w:w="932"/>
        <w:gridCol w:w="772"/>
        <w:gridCol w:w="1020"/>
        <w:gridCol w:w="1160"/>
        <w:gridCol w:w="1163"/>
      </w:tblGrid>
      <w:tr w:rsidR="000E2081" w:rsidRPr="00D95EB4" w:rsidTr="00D95EB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20908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LEONICE IOHANSON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4593043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Bairro Santo Antônio e Cascatas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20/11/1989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20856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JUREMA ISOLDE GREIPEL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2374179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Bairro Santo Antônio e Cascatas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15/02/1973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10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2440"/>
        <w:gridCol w:w="1060"/>
        <w:gridCol w:w="5020"/>
        <w:gridCol w:w="1100"/>
        <w:gridCol w:w="932"/>
        <w:gridCol w:w="772"/>
        <w:gridCol w:w="1020"/>
        <w:gridCol w:w="1160"/>
        <w:gridCol w:w="1163"/>
      </w:tblGrid>
      <w:tr w:rsidR="000E2081" w:rsidRPr="00D95EB4" w:rsidTr="00D95EB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26215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CORREA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6694135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Distrito de Bateias de Baixo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CLARICE NIONE PISKE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4358885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Distrito de Bateias de Baixo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10/04/1986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31138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SILVANI GONCALVES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105595085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Distrito de Bateias de Baixo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29/06/1988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35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035"/>
        <w:gridCol w:w="1060"/>
        <w:gridCol w:w="4400"/>
        <w:gridCol w:w="1120"/>
        <w:gridCol w:w="932"/>
        <w:gridCol w:w="802"/>
        <w:gridCol w:w="1040"/>
        <w:gridCol w:w="1140"/>
        <w:gridCol w:w="1163"/>
      </w:tblGrid>
      <w:tr w:rsidR="000E2081" w:rsidRPr="00D95EB4" w:rsidTr="00D95EB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28627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RAQUEL DE OLIVEIRA PEREIRA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47935774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30597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DE SOUZA FREITAS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6661111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23/07/1995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29645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DA CONCEICAO ZADOROSNY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2242780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08/12/1969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29696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LOURDES NIEHUES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867737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27/10/1960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23390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RUTH LIMA PRUSSAK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8187739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30930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NELITA ALVES RODRIGUES MOTA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214002610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03/01/1978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20652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40800202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04/10/1979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20652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40800202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04/10/1979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21695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JONAS WRUCK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390234722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09/06/1982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30810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LILIANE SAROVISKI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4358443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20/02/1983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81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040"/>
        <w:gridCol w:w="1020"/>
        <w:gridCol w:w="4217"/>
        <w:gridCol w:w="1100"/>
        <w:gridCol w:w="932"/>
        <w:gridCol w:w="1180"/>
        <w:gridCol w:w="1046"/>
        <w:gridCol w:w="940"/>
        <w:gridCol w:w="1163"/>
      </w:tblGrid>
      <w:tr w:rsidR="000E2081" w:rsidRPr="00D95EB4" w:rsidTr="00D95EB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26174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DERENIEVICZ DOMINGUES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6206721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Localidades de Saltinho, Lavrinha e Mutirão (Bateias de Baixo)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21/08/1996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81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220"/>
        <w:gridCol w:w="1020"/>
        <w:gridCol w:w="3990"/>
        <w:gridCol w:w="1100"/>
        <w:gridCol w:w="932"/>
        <w:gridCol w:w="1180"/>
        <w:gridCol w:w="1020"/>
        <w:gridCol w:w="1013"/>
        <w:gridCol w:w="1163"/>
      </w:tblGrid>
      <w:tr w:rsidR="000E2081" w:rsidRPr="00D95EB4" w:rsidTr="00D95EB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31650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JOANA DO ROSARIO KATZMANN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52305988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 de São Miguel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13/05/1970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98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2900"/>
        <w:gridCol w:w="1020"/>
        <w:gridCol w:w="4180"/>
        <w:gridCol w:w="1100"/>
        <w:gridCol w:w="932"/>
        <w:gridCol w:w="1180"/>
        <w:gridCol w:w="1020"/>
        <w:gridCol w:w="1160"/>
        <w:gridCol w:w="1163"/>
      </w:tblGrid>
      <w:tr w:rsidR="000E2081" w:rsidRPr="00D95EB4" w:rsidTr="00D95EB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21067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IRIS MILCHEVSKY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4627160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09/12/1986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21983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ROSALINA LINZMEYER RONSKA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1647009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16/05/1959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26490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CLAUDINEIA GONCALVES DE ABREU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4780275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28893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ROSELI MEY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2374300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31305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GESSICA FRANCO BARBOSA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5481312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02/10/1989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21250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SOENI CARDOSO BORGES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2377378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26/08/1971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27344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MILCHEVSKY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5841655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32240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ESTELA KOHLBECK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22/08/1991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32202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ROSENILDA FERREIRA DE MELLO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7112545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D95EB4" w:rsidTr="00D95EB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RAQUEL DE OLIVEIRA PEREIRA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47935774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6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60"/>
        <w:gridCol w:w="2960"/>
        <w:gridCol w:w="1060"/>
        <w:gridCol w:w="3626"/>
        <w:gridCol w:w="1100"/>
        <w:gridCol w:w="940"/>
        <w:gridCol w:w="1300"/>
        <w:gridCol w:w="1300"/>
        <w:gridCol w:w="1240"/>
        <w:gridCol w:w="1180"/>
      </w:tblGrid>
      <w:tr w:rsidR="000E2081" w:rsidRPr="00D95EB4" w:rsidTr="00D95EB4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D95EB4" w:rsidTr="00D95EB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32243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3985643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D95EB4" w:rsidTr="00D95EB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23393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JOSE VENG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4358298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D95EB4" w:rsidTr="00D95EB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KAUANA CUBAS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5481394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22/04/1994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628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2985"/>
        <w:gridCol w:w="1020"/>
        <w:gridCol w:w="4225"/>
        <w:gridCol w:w="1100"/>
        <w:gridCol w:w="932"/>
        <w:gridCol w:w="1180"/>
        <w:gridCol w:w="1020"/>
        <w:gridCol w:w="1160"/>
        <w:gridCol w:w="1163"/>
      </w:tblGrid>
      <w:tr w:rsidR="000E2081" w:rsidRPr="00D95EB4" w:rsidTr="00C10A4D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D95EB4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28309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UBIRATAN BEZERRA DE SOUZA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3397138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D95EB4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28309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UBIRATAN BEZERRA DE SOUZA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3397138</w:t>
            </w:r>
          </w:p>
        </w:tc>
        <w:tc>
          <w:tcPr>
            <w:tcW w:w="4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D95EB4" w:rsidRDefault="000E2081" w:rsidP="00D95EB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95EB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60"/>
        <w:gridCol w:w="2920"/>
        <w:gridCol w:w="1060"/>
        <w:gridCol w:w="3800"/>
        <w:gridCol w:w="1100"/>
        <w:gridCol w:w="940"/>
        <w:gridCol w:w="1300"/>
        <w:gridCol w:w="1100"/>
        <w:gridCol w:w="1240"/>
        <w:gridCol w:w="1274"/>
      </w:tblGrid>
      <w:tr w:rsidR="000E2081" w:rsidRPr="00C10A4D" w:rsidTr="00C10A4D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VALDEMAR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3618805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30/06/1978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2985"/>
        <w:gridCol w:w="1020"/>
        <w:gridCol w:w="3800"/>
        <w:gridCol w:w="1094"/>
        <w:gridCol w:w="932"/>
        <w:gridCol w:w="1174"/>
        <w:gridCol w:w="1015"/>
        <w:gridCol w:w="1154"/>
        <w:gridCol w:w="1577"/>
      </w:tblGrid>
      <w:tr w:rsidR="000E2081" w:rsidRPr="00C10A4D" w:rsidTr="00C10A4D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JOARES DE LIMA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29026623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01/07/1974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25663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GEOVANE TADEU CANDIDO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2920330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21/06/1974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31857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JOSE DOS SANTOS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4780499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04/10/1985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20417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SIDINEI JOSE ODIA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29202930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03/08/1975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19928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BRUNO ZANDI VIEIRA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6727849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09/11/1994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52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2985"/>
        <w:gridCol w:w="1208"/>
        <w:gridCol w:w="3782"/>
        <w:gridCol w:w="1120"/>
        <w:gridCol w:w="932"/>
        <w:gridCol w:w="1200"/>
        <w:gridCol w:w="1220"/>
        <w:gridCol w:w="1180"/>
        <w:gridCol w:w="1163"/>
      </w:tblGrid>
      <w:tr w:rsidR="000E2081" w:rsidRPr="00C10A4D" w:rsidTr="00C10A4D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PAWLOWYTSCH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3874467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ROSEMERI BUENO DE LIMA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4301182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29/06/1985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24673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CARLA CARVALHO SOARES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300130220056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"/>
        <w:gridCol w:w="843"/>
        <w:gridCol w:w="4261"/>
        <w:gridCol w:w="1160"/>
        <w:gridCol w:w="2526"/>
        <w:gridCol w:w="1100"/>
        <w:gridCol w:w="932"/>
        <w:gridCol w:w="1180"/>
        <w:gridCol w:w="1200"/>
        <w:gridCol w:w="1160"/>
        <w:gridCol w:w="1232"/>
      </w:tblGrid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4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31618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EULALIA GORNIACK CUSTODIO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23723351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10/12/1974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31313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CAROLINI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5311135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24/01/1997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20800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FERNANDA GRUBER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43587305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02/11/1990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24251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4593817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30015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SOARES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6215697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29/08/1995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23451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DANIELE VIEIRA DE LIMA DE MELO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25403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6088611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12/11/1994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25396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DOS SANTOS JAGELLA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5622257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03/03/1996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28390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MATHILDE DZIEDZIC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54817404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22/07/1997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31988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FERNANDO DOS SANTOS HERBST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5084703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17/08/1992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31805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LUZIA HORNIG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3270529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03/07/1975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MAYARA DE FATIMA SCHLOEGL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6138441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21240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val="en-US" w:eastAsia="pt-BR"/>
              </w:rPr>
              <w:t>KARIN ELAINE WAGNER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4377606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04/11/1987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29162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LUIZA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7007605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03/03/1997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SOLANGE RIBEIRO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50848321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21/04/1986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24811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LUCO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5084768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45930953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32316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THAIS BORGES RADOLL IDALENCIO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5841877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25484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JANINE APARECIDA STELZNER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5933045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31720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JULIANE WIELIVICK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5841504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14/06/1989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29561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4377562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21/12/1982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31247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NOELI DE FATIMA FERNANDES STUEPP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3786554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28/12/1978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19818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DOS SANTOS BAUER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5494414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11/05/1992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24722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JENNIFER EMMERICH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6138991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07/08/1995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EMLYN SORAYA EHLKE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4799237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29196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LIMA AGAPITO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84156825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29/01/1982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29911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KETLIN DE PAULA CHAVES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5084687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02/08/1993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30679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KALITA DAMARES GARCIA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6206931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08/09/1994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31119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KARMEN FABIANE CAVALHEIRO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5311463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24733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CLAUDIANE GONCALVES DE ABREU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53446100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30830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BIANCA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6206711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14/09/1995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31359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GREIN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55119468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23/11/1989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31099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ELIZANGELA ADRIANA MICHASLSKY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3633043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29/07/1975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29513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SUCZECH PYKOSZ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5686558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17/04/1986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30804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 CRISTINA MASS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6110949914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30975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MUEHLMANN TELMA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4793907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26519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ROSA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31570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GIZELE DRANKA WOICIEKOVSKI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5841276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23927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DOS SANTOS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4535891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29204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JOSELIA DE FATIMA DE OLIVEIRA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2920603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01/12/1972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EDICLER ORENICE CUBAS MUNHOZ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20154240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24/09/1971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19815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CARLA SANDREA DA SILVA SIDRONE DE FREITAS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3319776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26957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JOICE FERREIRA DA CRUZ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45937567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22742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ROCKSANDRA ALVES MARIN LINS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80572220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19/11/1980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20906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FRANCIELE MUNHOZ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4593782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08/01/1984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27182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MARA POLUWSKI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5686662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30850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JOSIMARA ELOISA LUCO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5084756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22/07/1995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30555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RICOBERT JOHANSON JUNIOR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4174759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28/06/1988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22147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ELIANA FLORIANO GUMZ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11925116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27/08/1964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23372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MARLI RIBEIRO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35208899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15/11/1981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30710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QUEILA FRANSINE GARCIA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5622030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31/08/1992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26028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MARIA CAMARGO DREVECK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3271427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26/03/1971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20667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APARECIDA ROPKE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3786063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14/06/1981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28250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JOICE MICHELI STEILEIN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2926185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30/04/1983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31738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APARECIDA FARIA BAUMGARTNER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4703170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08/03/1984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23927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DOS SANTOS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4535891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29958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ARMELINDA OLIBONI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4281559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22885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JUCELIA RIBAS DAS NEVES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53440625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29983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MORGANA DO NASCIMENTO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4341825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29/06/1992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27420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GRACIELE CALISTRO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6437154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02/01/1994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C10A4D" w:rsidTr="00C10A4D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31920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CARITAS NUNES DE OLIVEIRA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6931016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04/01/2015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660"/>
        <w:gridCol w:w="1060"/>
        <w:gridCol w:w="3227"/>
        <w:gridCol w:w="1040"/>
        <w:gridCol w:w="932"/>
        <w:gridCol w:w="1180"/>
        <w:gridCol w:w="1020"/>
        <w:gridCol w:w="1160"/>
        <w:gridCol w:w="1472"/>
      </w:tblGrid>
      <w:tr w:rsidR="000E2081" w:rsidRPr="00C10A4D" w:rsidTr="00C10A4D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28534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ALMEIDA PSCHEIDT HEIDEN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2923667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25/09/1975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27423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GERSON PIRES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4455625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25/06/1984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 UNISESKY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10927085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17/05/1954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ADRIANE DE SOUZA LUZ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4516000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31126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DENISE MARTINS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140124950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07/06/1964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29746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BOEGERSHAUSEN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44274564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06/02/1977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30984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VALDELEI APARECIDA MIRANDA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4703975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29/07/1974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21427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JOILCE BUENO NEVES BAPTISTA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50842056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08/10/1976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31792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ELISA PSCHEIDT RUJANOWSKY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16418891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23/03/1964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32122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ELISIANE ETELVINA WOLLNER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5622009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16/12/1994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20038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GISLAINE GOMES DOS SANTOS MICKUS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5311124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23/06/1982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29620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ALINE BAIMLER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5344256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22/10/1997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 COSTA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3520604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18/02/1984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4686"/>
        <w:gridCol w:w="1060"/>
        <w:gridCol w:w="2201"/>
        <w:gridCol w:w="1040"/>
        <w:gridCol w:w="932"/>
        <w:gridCol w:w="1180"/>
        <w:gridCol w:w="1200"/>
        <w:gridCol w:w="1160"/>
        <w:gridCol w:w="1292"/>
      </w:tblGrid>
      <w:tr w:rsidR="000E2081" w:rsidRPr="00C10A4D" w:rsidTr="00C10A4D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32296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EMANUELE CRISTINA GIRELLI CECCATO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135678660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31760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NATALI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103281709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22194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LUIS EDUARDO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5084716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07/10/1991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24327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JOSEANE APARECIDA FERNANDES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2928586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11/01/1976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20594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APARECIDA MAIEWSKI LEITE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7393838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18/10/1981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28792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CARMEM ONGHERO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900599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23/12/1958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31958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ROSANGELA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3119653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10/01/1977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24734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MARILDA HOFFMANN ANDRUCHECHEN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36492175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24/05/1977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28996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NADIA MARIA MALCHOVSKI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103399050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21/04/1993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27555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TRINDADE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5239691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20/09/1988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26851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3265369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26/05/1979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20281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ALMEIDA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788904116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16/01/1981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C10A4D" w:rsidTr="00C10A4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20279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ALMEIDA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788904116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16/01/1981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6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60"/>
        <w:gridCol w:w="3677"/>
        <w:gridCol w:w="1060"/>
        <w:gridCol w:w="2909"/>
        <w:gridCol w:w="1100"/>
        <w:gridCol w:w="940"/>
        <w:gridCol w:w="1300"/>
        <w:gridCol w:w="1300"/>
        <w:gridCol w:w="1240"/>
        <w:gridCol w:w="1180"/>
      </w:tblGrid>
      <w:tr w:rsidR="000E2081" w:rsidRPr="00C10A4D" w:rsidTr="00C10A4D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29212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RAMALHO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4341645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16/09/1989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29710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TREVISAN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4622352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26660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 SCHAFASCHECK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5192647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20/04/1991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31047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NAOKI KITANO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3734090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19/09/1980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30208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ELIZABETE CRISTINE BONADEU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5526151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23/08/1991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19983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BROSOWSKY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5311284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27/03/1990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31814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HASSE CERNY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93548701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07/01/1991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31567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 ROMANIUK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65412764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17/07/1985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32003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 BAUER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4406191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27038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ISABELA LETICIA PESSENTI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54677661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03/04/1992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60"/>
        <w:gridCol w:w="3677"/>
        <w:gridCol w:w="1060"/>
        <w:gridCol w:w="2909"/>
        <w:gridCol w:w="1040"/>
        <w:gridCol w:w="940"/>
        <w:gridCol w:w="1300"/>
        <w:gridCol w:w="1300"/>
        <w:gridCol w:w="1240"/>
        <w:gridCol w:w="1268"/>
      </w:tblGrid>
      <w:tr w:rsidR="000E2081" w:rsidRPr="00C10A4D" w:rsidTr="00C10A4D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Conehc.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29473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DIMITRI FABRICIO CARVALHO RODERMEL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101894061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03/04/1988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27666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EDUARDO VOLTOLINI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4358816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29559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RUDINEI MALINOVSKI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4535730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21/09/1987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31658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KAROLINY FERRARI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4903459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28532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LUIZ HENRIQUE GUESSER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84428718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23/04/1991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21929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HARMEL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4627018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25/11/1990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20567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ADRIANE PCZIECZEK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4245560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31877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VINICIUS KROLOW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68885795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25/10/1983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24237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 ESTEVAO BONIFACIO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5136089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22/01/1989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31584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FERNANDO ROCHA PEIXER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4000078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18/07/1987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23519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ERICO CELSO JURGENSEN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483128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28/05/1957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25055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 ANTONIO PEREIRA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24735566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12/04/1969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29604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ERIC BEUTHER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5230248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10/08/1991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28416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MATEUS VALANDRO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3765568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12/06/1989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30962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REBELO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4944513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31086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GEORGE DROZCZAK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41206053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23/12/1986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20253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JOSIMAR PHILIPPI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5539941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04/06/1988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30741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TIAGO BASSANI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4172601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05/09/1988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0E2081" w:rsidRPr="00C10A4D" w:rsidTr="00C10A4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32151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EVERTON PODSKARBI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94669405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28/04/1985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C10A4D" w:rsidRDefault="000E2081" w:rsidP="00C10A4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10A4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694"/>
        <w:gridCol w:w="1020"/>
        <w:gridCol w:w="2524"/>
        <w:gridCol w:w="1100"/>
        <w:gridCol w:w="932"/>
        <w:gridCol w:w="1180"/>
        <w:gridCol w:w="1200"/>
        <w:gridCol w:w="1160"/>
        <w:gridCol w:w="1941"/>
      </w:tblGrid>
      <w:tr w:rsidR="000E2081" w:rsidRPr="00132E54" w:rsidTr="00132E5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22995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CRISTOFOLINI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4174489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07/05/1989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19816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DANIELE CRISTINE BROCH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42856272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07/09/1979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32132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DE ANDRADE VALENTIM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7276247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04/01/1967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GORNIAK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40803880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21/12/1981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132E5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694"/>
        <w:gridCol w:w="1160"/>
        <w:gridCol w:w="2420"/>
        <w:gridCol w:w="1100"/>
        <w:gridCol w:w="932"/>
        <w:gridCol w:w="1180"/>
        <w:gridCol w:w="1200"/>
        <w:gridCol w:w="1160"/>
        <w:gridCol w:w="1905"/>
      </w:tblGrid>
      <w:tr w:rsidR="000E2081" w:rsidRPr="00132E54" w:rsidTr="00132E5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26786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ALVES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333066645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05/11/1984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31985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JULIANE CREMA CARVALHO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71227766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12/08/1980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24061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LUZIANE FABIANI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2062903791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20835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ROZANE DOS PASSOS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2860285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30/09/1970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29226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SARAH REGINA CARDOSO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4780665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30130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NATALIA MEIRA RIBEIRO VIEIRA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05/05/1985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31686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RODRIGUES REICHER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4377903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11/08/1989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60"/>
        <w:gridCol w:w="3677"/>
        <w:gridCol w:w="1060"/>
        <w:gridCol w:w="2460"/>
        <w:gridCol w:w="1100"/>
        <w:gridCol w:w="940"/>
        <w:gridCol w:w="1300"/>
        <w:gridCol w:w="1300"/>
        <w:gridCol w:w="1240"/>
        <w:gridCol w:w="1657"/>
      </w:tblGrid>
      <w:tr w:rsidR="000E2081" w:rsidRPr="00132E54" w:rsidTr="00132E54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24844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LUIZA LYA PESSOA NERY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210535050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Fonoaudiólogo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19/07/1982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27057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CARLA FUCK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5230022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Fonoaudiólogo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11/09/1992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</w:tbl>
    <w:p w:rsidR="000E2081" w:rsidRPr="00132E54" w:rsidRDefault="000E2081" w:rsidP="00132E54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1560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694"/>
        <w:gridCol w:w="1020"/>
        <w:gridCol w:w="3374"/>
        <w:gridCol w:w="1040"/>
        <w:gridCol w:w="932"/>
        <w:gridCol w:w="1180"/>
        <w:gridCol w:w="1200"/>
        <w:gridCol w:w="1160"/>
        <w:gridCol w:w="1163"/>
      </w:tblGrid>
      <w:tr w:rsidR="000E2081" w:rsidRPr="00132E54" w:rsidTr="00132E5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31589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GEANE APARECIDA KMIECIK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2370456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da Vigilância Sanitária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01/08/1969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694"/>
        <w:gridCol w:w="1020"/>
        <w:gridCol w:w="3180"/>
        <w:gridCol w:w="1100"/>
        <w:gridCol w:w="932"/>
        <w:gridCol w:w="1180"/>
        <w:gridCol w:w="1200"/>
        <w:gridCol w:w="1160"/>
        <w:gridCol w:w="1285"/>
      </w:tblGrid>
      <w:tr w:rsidR="000E2081" w:rsidRPr="00132E54" w:rsidTr="00132E5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32098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KONRAD MUSIALOWSKI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Informática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31/03/1987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31468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RAFAELE KERSCHER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54579465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Informática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31/01/2015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28973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JAISON BORA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54941431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Informática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16/11/1992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60"/>
        <w:gridCol w:w="2685"/>
        <w:gridCol w:w="1060"/>
        <w:gridCol w:w="3334"/>
        <w:gridCol w:w="1040"/>
        <w:gridCol w:w="940"/>
        <w:gridCol w:w="1300"/>
        <w:gridCol w:w="1300"/>
        <w:gridCol w:w="1240"/>
        <w:gridCol w:w="1835"/>
      </w:tblGrid>
      <w:tr w:rsidR="000E2081" w:rsidRPr="00132E54" w:rsidTr="00132E54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OLIVIA VIAL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11968095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II-40 horas semanais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31/08/1982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3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694"/>
        <w:gridCol w:w="1160"/>
        <w:gridCol w:w="2667"/>
        <w:gridCol w:w="1100"/>
        <w:gridCol w:w="932"/>
        <w:gridCol w:w="1180"/>
        <w:gridCol w:w="1200"/>
        <w:gridCol w:w="1160"/>
        <w:gridCol w:w="1657"/>
      </w:tblGrid>
      <w:tr w:rsidR="000E2081" w:rsidRPr="00132E54" w:rsidTr="00132E5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32133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MARCOS ROBERTO BUENO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9329503340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14/01/1977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29227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 VAZ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4358951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10/09/1985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31605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TELMA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3396766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10/04/1978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26819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DARIO MUNHOZ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4245619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22039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RONALDO GOES TORRES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69680119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26/03/1977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552"/>
        <w:gridCol w:w="1020"/>
        <w:gridCol w:w="3375"/>
        <w:gridCol w:w="1100"/>
        <w:gridCol w:w="932"/>
        <w:gridCol w:w="1180"/>
        <w:gridCol w:w="1200"/>
        <w:gridCol w:w="1160"/>
        <w:gridCol w:w="1232"/>
      </w:tblGrid>
      <w:tr w:rsidR="000E2081" w:rsidRPr="00132E54" w:rsidTr="00132E5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19748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CRISTIANO MUNHOZ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4358209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29/12/1980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28628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NADIR NIKHOLD NAGEL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32714947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10/02/1997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29115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ALTAIR DA ROCHA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29231256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23/05/1972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30773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DA ROCHA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5084648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552"/>
        <w:gridCol w:w="1020"/>
        <w:gridCol w:w="3375"/>
        <w:gridCol w:w="1100"/>
        <w:gridCol w:w="932"/>
        <w:gridCol w:w="1180"/>
        <w:gridCol w:w="1020"/>
        <w:gridCol w:w="1160"/>
        <w:gridCol w:w="1412"/>
      </w:tblGrid>
      <w:tr w:rsidR="000E2081" w:rsidRPr="00132E54" w:rsidTr="00132E5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31074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ATHAYDE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17462861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17/01/1959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31927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JEISON MOREIRA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4516851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28/11/1988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552"/>
        <w:gridCol w:w="1160"/>
        <w:gridCol w:w="3212"/>
        <w:gridCol w:w="1100"/>
        <w:gridCol w:w="932"/>
        <w:gridCol w:w="1180"/>
        <w:gridCol w:w="1200"/>
        <w:gridCol w:w="1160"/>
        <w:gridCol w:w="1255"/>
      </w:tblGrid>
      <w:tr w:rsidR="000E2081" w:rsidRPr="00132E54" w:rsidTr="00132E5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CESARIO SOBRINHO FILHO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6715149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06/06/1995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25422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CAROLINA PIMENTEL CESAR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5135819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30/10/1980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31731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APARECIDA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5128459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12/07/1993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32180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PACHECO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5609411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19/09/1993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25216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MONYA NASCIMENTO DOS ANJOS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4377394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22/10/1990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28869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HILLESHEIM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3927297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16/01/1986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25745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JEANINE TREML DE CARVALHO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4425952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05/10/1990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31500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STOEBERL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20173342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25/10/1977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28932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TAMIRYS KOCK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4780363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31446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 MARIA DORNELES DUARTE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9033809543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24773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TURECK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4333963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31/03/1992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30721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ROBERTA MARIA BECKER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52208761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19754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JESSICA SABRINA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5841552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01/02/1993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24395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MICHELI PECHEBELA VICENTE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5794345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17/09/1993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32024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DITZEL MELO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73680336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29/09/1989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29469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EMILENE NEUMANN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2923760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28/05/1976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31866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PAULA DELL AGNELO PACHEWSKY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62197234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13/09/1986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31162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BRUSKE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6437436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20/09/1996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25590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ANDRIELLI DE FATIMA ROSARIO DA CRUZ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5481429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27/07/1995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23143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LYDIA KARYNE WOSSGRAU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4535901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02/07/1994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31991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RENATA JOAO SANTANA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52142434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30040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VERIDIANA TSCHOKE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104352529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04/11/1992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20153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PLOSZAI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5311652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03/08/1992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30392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CATARINA YOSHI KIRIYA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52534064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12/01/1971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FRANCIELI GRINGS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2070256033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28/01/1981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23143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LYDIA KARYNE WOSSGRAU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4535901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02/07/1994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552"/>
        <w:gridCol w:w="1160"/>
        <w:gridCol w:w="3235"/>
        <w:gridCol w:w="1100"/>
        <w:gridCol w:w="932"/>
        <w:gridCol w:w="1180"/>
        <w:gridCol w:w="1200"/>
        <w:gridCol w:w="1160"/>
        <w:gridCol w:w="1232"/>
      </w:tblGrid>
      <w:tr w:rsidR="000E2081" w:rsidRPr="00132E54" w:rsidTr="00132E54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30600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MAYARA PAOLA DE SIQUERA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84748609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31918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JACKSON BRUNO BUTTELBRUN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4128516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26356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ALESSANDRO TOMAZ OLIVEIRA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95198899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11/04/1977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29702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CAIO MASTELLA ENKE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5388677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01/03/1991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32142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NAIARA NIESCIUR BECKERT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101043703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22591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GUSTAVO DA SILVA IAGER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7010360341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04/01/1961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19955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JULIANA MATTHIES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4113336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17/05/1989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31560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ALESSANDRA CRISTINA SIVIERO ROBL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2923564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22544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BINDER ROSA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61243844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32142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NAIARA NIESCIUR BECKERT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101043703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6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60"/>
        <w:gridCol w:w="3819"/>
        <w:gridCol w:w="1160"/>
        <w:gridCol w:w="2667"/>
        <w:gridCol w:w="1100"/>
        <w:gridCol w:w="940"/>
        <w:gridCol w:w="1300"/>
        <w:gridCol w:w="1300"/>
        <w:gridCol w:w="1240"/>
        <w:gridCol w:w="1180"/>
      </w:tblGrid>
      <w:tr w:rsidR="000E2081" w:rsidRPr="00132E54" w:rsidTr="00132E54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30955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FRANKLIN ADEMAR DORN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48327700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31909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DIAS SOBRINHO FILHO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327378864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21/09/1978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26996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THAYS RIBEIRO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1364747804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TIAGO MUCELIN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89170184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27/10/1985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31480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ERICO FRANCISCO BERTOZZI DIAS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100893894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03/04/1992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31640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VAGNER PIMENTA PEDRO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108602376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27/08/1992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22719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DESIREE DA SILVA BAPTISTA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3205475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09/08/1976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22365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LAYS PRISCILLA JUCA NEGRISSOLI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6126387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07/08/1989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23159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MATEUS CARDOSO PEREIRA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5745470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23/07/1992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30271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RAQUEL HAIDE SANTOS ALDRIGUE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96422784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29541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SONTAG DOS REIS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100556049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24/01/1990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ISRAEL DE SOUZA LANDA JOSE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44284675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09/04/1986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26353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ALESSANDRO TOMAZ OLIVEIRA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95198899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11/04/1977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PEREIRA DE MATOS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356222226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04/07/1992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19940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EDHER TONY MEIRA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3959001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21667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ALBERTO MARCONDES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42208434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10/10/1966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25762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NATHALIA DA SILVA BARUFFI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5449842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29865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HENRIQUE PALANCH REPEKE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61993487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18/10/1988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20995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THOMAZ DOS SANTOS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4647097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02/10/1990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25301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NICOLLY OLIVEIRA SANTOS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368885239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20/02/1993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28864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MONIQUE TRIERWEILER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4674111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31622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CAROLINA FLORES SILVANO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38791544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29/06/1984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31203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FELIPE ALEXANDRE SIMAS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4406896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01/04/1993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32197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PAMELA DE OLIVEIRA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4870140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04/03/1982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APARECIDA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125249272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30/01/1991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29962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CESAR AUGUSTO SAVISKI VARGAS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5447073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28431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OTAVIO VIACELI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7100100382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04/05/1992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28424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PAULA CORREA PANZIERA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109891983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02/08/1990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31334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LORENA DE OLIVEIRA DINIZ BRAMMER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6591706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28/09/1980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27823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CRISTIANE MASNIK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85787730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07/01/1984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RENATO MEDEIROS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43230717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20/04/1983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SALVADOR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8102247321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08/06/1992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30085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EDUARDO AUGUSTO RIGON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15776358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20/06/1957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25971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DA SILVA MASSARI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3288761805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04/08/1978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ISMAEL ANTONIO MARTINS PATUZZI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1075056646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10/09/1984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32070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HENRICH BRINHOSA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4594224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14/01/1986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31251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FABIOLA DESCHAMPS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3068340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LAIS STEINWANDT LOPES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82289780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12/07/1987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28687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NAIARA NIESCIUR BECKERT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101043703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EDUARDO MEDEIROS LAUREANO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4000776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132E5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28864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MONIQUE TRIERWEILER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4674111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6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60"/>
        <w:gridCol w:w="4528"/>
        <w:gridCol w:w="1060"/>
        <w:gridCol w:w="2058"/>
        <w:gridCol w:w="1100"/>
        <w:gridCol w:w="940"/>
        <w:gridCol w:w="1300"/>
        <w:gridCol w:w="1300"/>
        <w:gridCol w:w="1240"/>
        <w:gridCol w:w="1180"/>
      </w:tblGrid>
      <w:tr w:rsidR="000E2081" w:rsidRPr="00132E54" w:rsidTr="00B05F28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</w:t>
            </w: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ocumento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28781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LEONARDO FERRAZ NOGUEIRA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24/02/1986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25673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ELISANE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4535455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17/08/1986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20933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PEDRO HENRIQUE VAZ DE ALCANTARA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29267064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26/08/1987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31851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SUELEN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4875253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27/08/1992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29633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MARILIA ANGELICA DORIGAO KRAEMER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2012114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30/07/1973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22450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TABTA SAMPAIO NOGUEIRA ALVES DE 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525523819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23/03/1979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28557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FERNANDA MANUELLA BORNHAUSEN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6169265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32259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IDELAIDE FORTESCKI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6632109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20/06/1968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28507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ISABELLE CRISTINE ARTMANN MATOS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5951646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01/07/1993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23951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CAROLINA BECKERT POLLI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5288373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18/09/1989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22619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STEFANI VITACZIK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50846078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18/06/1991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25520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ALEXANDRA GUERRA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3603872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31/10/1975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31796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VANESSA DE OLIVEIRA RIBEIRO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4703685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10/04/1987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26209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KELLY RODRIGUES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5968368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26/01/1994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26810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TEREZA RAKSA KUIAVA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4245377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20/08/1977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31344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NATALI CRISTINE SIMONETTI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3646737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28/10/1983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29701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SEMBALISTA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5447092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13/03/1991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26836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LIZIANE PICKISIUS PSCHISKI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3449087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09/05/1978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20255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FRANCIELE RODRIGUES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5374110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20/01/1992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28846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FERNANDA PADILHA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4002863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23/11/1981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31726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BAIER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4516597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26/02/1993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30411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THAYSE GLEVINSKI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5345124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16/01/1992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31363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SILVIANA INEZ VIEIRA LILLA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1646307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10/11/1961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29216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LEILA REGINA WERLICH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4648680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16/07/1987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31258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SUZETE VIDAL TEIXEIRA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104744087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13/04/1977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26810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TEREZA RAKSA KUIAVA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4245377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20/08/1977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26836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LIZIANE PICKISIUS PSCHISKI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3449087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09/05/1978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32071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JAQUELINE BENOIT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7409074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14/06/1982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23922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KELI ADRIANA MINELA GODOI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30/09/1983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23924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KELI ADRIANA MINELA GODOI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30/09/1983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31070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CASSIO HEIDEN MAOSKI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91293951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09/08/1989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31024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 FELIPE DE CASTRO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2925324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06/06/1990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20255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FRANCIELE RODRIGUES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5374110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20/01/1992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29453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JERUSA SCHMIDT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4707615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0E2081" w:rsidRPr="00132E54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23301</w:t>
            </w:r>
          </w:p>
        </w:tc>
        <w:tc>
          <w:tcPr>
            <w:tcW w:w="4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RENAN GOMES CORREA PEDRO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111003653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15/06/1993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132E54" w:rsidRDefault="000E2081" w:rsidP="00132E54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132E54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60"/>
        <w:gridCol w:w="3819"/>
        <w:gridCol w:w="1060"/>
        <w:gridCol w:w="2625"/>
        <w:gridCol w:w="1100"/>
        <w:gridCol w:w="940"/>
        <w:gridCol w:w="1300"/>
        <w:gridCol w:w="1300"/>
        <w:gridCol w:w="1240"/>
        <w:gridCol w:w="1350"/>
      </w:tblGrid>
      <w:tr w:rsidR="000E2081" w:rsidRPr="00B05F28" w:rsidTr="00B05F28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B05F28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28727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SAMANTA MARGARETE DA COSTA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33967520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04/09/1981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B05F28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24776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IZOLETE HANTSCHEL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2373937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12/05/1967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B05F28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30650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JAISON ALBUQUERQUE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4245479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05/09/1985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B05F28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19761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FONTANELLA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4406439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14/07/1985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B05F28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20528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HENRIQUE NILSEN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6266425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11/06/1995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0E2081" w:rsidRPr="00B05F28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24060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JAQUELINE JEDNORALSKI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6169567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01/10/1994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0E2081" w:rsidRPr="00B05F28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26782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TEREZINHA GORNIAK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4245528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0E2081" w:rsidRPr="00B05F28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28286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VERA LUCIA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4080814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24/09/1982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0E2081" w:rsidRPr="00B05F28" w:rsidTr="00B05F2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32019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IVANIR APARECIDA CORDEIRO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2019969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12/08/1963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9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836"/>
        <w:gridCol w:w="1160"/>
        <w:gridCol w:w="2667"/>
        <w:gridCol w:w="1040"/>
        <w:gridCol w:w="932"/>
        <w:gridCol w:w="1180"/>
        <w:gridCol w:w="1200"/>
        <w:gridCol w:w="1160"/>
        <w:gridCol w:w="1576"/>
      </w:tblGrid>
      <w:tr w:rsidR="000E2081" w:rsidRPr="00B05F28" w:rsidTr="00B05F28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0E2081" w:rsidRPr="00B05F28" w:rsidTr="00B05F28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24335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JULIANI MATTE CORREA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2103231268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21/07/1989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0E2081" w:rsidRPr="00B05F28" w:rsidTr="00B05F28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26854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PSCHEIDT BEHR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3520155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08/12/1985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0E2081" w:rsidRPr="00B05F28" w:rsidTr="00B05F28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30468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JANINE ZATTAR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4242014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0E2081" w:rsidRPr="00B05F28" w:rsidTr="00B05F28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26429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MORGANA PAULA KOMINKIEWICZ LANZZARIN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5407055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0E2081" w:rsidRPr="00B05F28" w:rsidTr="00B05F28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29887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VALDIRENE GREISI MALLON SCROEDER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3397823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2081" w:rsidRPr="00B05F28" w:rsidRDefault="000E2081" w:rsidP="00B05F2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05F2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D95EB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Default="000E2081" w:rsidP="00D95EB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 xml:space="preserve">ANEXO </w:t>
      </w:r>
      <w:r>
        <w:rPr>
          <w:rFonts w:ascii="Calibri" w:hAnsi="Calibri" w:cs="Arial"/>
          <w:b/>
        </w:rPr>
        <w:t>II</w:t>
      </w:r>
    </w:p>
    <w:p w:rsidR="000E2081" w:rsidRPr="004C4761" w:rsidRDefault="000E2081" w:rsidP="00D95EB4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>
        <w:rPr>
          <w:rFonts w:ascii="Calibri" w:hAnsi="Calibri" w:cs="Arial"/>
          <w:b/>
          <w:u w:val="single"/>
        </w:rPr>
        <w:t>EDITAL DE RESULTADO FINAL</w:t>
      </w:r>
    </w:p>
    <w:p w:rsidR="000E2081" w:rsidRPr="00A92DD0" w:rsidRDefault="000E2081" w:rsidP="00E6300C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>
        <w:rPr>
          <w:rFonts w:ascii="Calibri" w:hAnsi="Calibri" w:cs="Arial"/>
          <w:b/>
          <w:bCs/>
          <w:color w:val="auto"/>
        </w:rPr>
        <w:t>(PROCESSO SELETIVO</w:t>
      </w:r>
      <w:r w:rsidRPr="00A92DD0">
        <w:rPr>
          <w:rFonts w:ascii="Calibri" w:hAnsi="Calibri" w:cs="Arial"/>
          <w:b/>
          <w:bCs/>
          <w:color w:val="auto"/>
        </w:rPr>
        <w:t xml:space="preserve"> MUNICIPAL Nº 001/2015)</w:t>
      </w:r>
    </w:p>
    <w:p w:rsidR="000E2081" w:rsidRDefault="000E2081" w:rsidP="00D95EB4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0E2081" w:rsidRPr="00E6300C" w:rsidRDefault="000E2081" w:rsidP="00D95EB4">
      <w:pPr>
        <w:jc w:val="center"/>
        <w:rPr>
          <w:rFonts w:ascii="Calibri Light" w:hAnsi="Calibri Light" w:cs="Arial"/>
          <w:b/>
        </w:rPr>
      </w:pPr>
      <w:r w:rsidRPr="00E6300C">
        <w:rPr>
          <w:rFonts w:ascii="Calibri Light" w:hAnsi="Calibri Light" w:cs="Arial"/>
          <w:b/>
        </w:rPr>
        <w:t>RESPOSTAS AOS RECURSO</w:t>
      </w:r>
      <w:r>
        <w:rPr>
          <w:rFonts w:ascii="Calibri Light" w:hAnsi="Calibri Light" w:cs="Arial"/>
          <w:b/>
        </w:rPr>
        <w:t>S</w:t>
      </w:r>
      <w:r w:rsidRPr="00E6300C">
        <w:rPr>
          <w:rFonts w:ascii="Calibri Light" w:hAnsi="Calibri Light" w:cs="Arial"/>
          <w:b/>
        </w:rPr>
        <w:t xml:space="preserve"> CONTRA RESULTADO PRELIMINAR</w:t>
      </w:r>
    </w:p>
    <w:p w:rsidR="000E2081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 Light" w:hAnsi="Calibri Light" w:cs="Arial"/>
          <w:b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20150508.094754.31909.123.485.22448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Após análise por parte da banca examinadora, a nota do candidato será alterada pois o número de acertos em conhecimentos gerais foi de 9 + 9 +8 questões, ou seja, 86 pontos</w:t>
      </w:r>
      <w:bookmarkStart w:id="0" w:name="_GoBack"/>
      <w:bookmarkEnd w:id="0"/>
      <w:r w:rsidRPr="00FE4DFB">
        <w:rPr>
          <w:rFonts w:ascii="Calibri Light" w:hAnsi="Calibri Light" w:cs="Arial"/>
        </w:rPr>
        <w:t>. Recurso Deferido.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20150508.100341.30600.123.485.21345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após análise por parte da banca examinadora. A candidata terá sua nota alterada.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20150508.110210.20594.123.485.12380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indeferido após análise por parte da banca examinadora. A candidata acertou 6 questões de Língua Portuguesa, 5 de Conhec. Locais e 5 de Conhec. Específicos, totalizando 53 pontos.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20150508.111142.20594.123.485.12380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respondido anteriormente.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20150508.120903.28781.123.485.19708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após análise por parte da banca examinadora. O candidato terá sua nota alterada.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20150508.122755.30955.123.485.21636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após análise por parte da banca examinadora. O candidato terá sua nota alterada.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20150508.125858.32180.123.485.22683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 xml:space="preserve">Resposta: Recurso deferido parcialmente. O candidato acertou 6 questões de Língua Portuguesa, 8 questões de Conhec. Locais e 8 questões de Conhec. Específicos, totalizando 74 pontos. A nota do candidato será atualizada. 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20150508.142136.31731.123.485.22296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parcialmente. A candidata acertou 7 questões de Língua Portuguesa, 7 de Conhec. Locais e 8 de Conhec. Específicos, totalizando 74 pontos. A candidata terá sua nota atualizada.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20150508.182956.22795.123.485.14665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respondido anteriormente.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20150508.183229.22795.123.485.14665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indeferido após a análise por parte da banca examinadora. O candidato acertou 5 questões de Língua Portuguesa (3,6,7,8,10).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20150508.183600.22795.123.485.14665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após análise por parte da banca examinadora. A nota do candidato foi atualizada.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20150509.174630.26353.123.485.17579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parcialmente após análise por parte da banca examinadora. O candidato acertou 7 questões de Língua Portuguesa, 7 de Conhec. Locais e 7 de Conhec. Específicos (questões 21, 24,25,26,27,28,30) totalizando 70 pontos.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20150509.174734.26356.123.485.17579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após análise por parte da banca examinadora. A nota do candidato será atualizada.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20150509.174813.26353.123.485.17579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respondido anteriormente.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20150509.180431.26353.123.485.17579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respondido anteriormente.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20150509.180453.26356.123.485.17579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respondido anteriormente.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20150509.180517.26356.123.485.17579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após análise por parte da banca examinadora. O candidato terá sua nota atualizada.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20150509.180909.26353.123.485.17579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respondido anteriormente.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20150511.103026.22194.123.485.14188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após análise por parte da banca examinadora. O candidato terá sua nota atualizada.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20150511.115002.31038.123.485.21708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após análise por parte da banca examinadora. O candidato terá sua nota atualizada.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N° Protocolo: 20150512.221853.30271.123.485.21035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FE4DFB">
        <w:rPr>
          <w:rFonts w:ascii="Calibri Light" w:hAnsi="Calibri Light" w:cs="Arial"/>
        </w:rPr>
        <w:t>Resposta: Recurso deferido após análise por parte da banca examinadora. A candidata terá sua nota atualizada.</w:t>
      </w:r>
    </w:p>
    <w:p w:rsidR="000E2081" w:rsidRPr="00FE4DFB" w:rsidRDefault="000E2081" w:rsidP="00FE4DFB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0E2081" w:rsidRPr="00E6300C" w:rsidRDefault="000E2081" w:rsidP="00AA362E">
      <w:pPr>
        <w:tabs>
          <w:tab w:val="left" w:pos="426"/>
        </w:tabs>
        <w:spacing w:after="0" w:line="240" w:lineRule="auto"/>
        <w:jc w:val="center"/>
        <w:rPr>
          <w:rFonts w:ascii="Calibri Light" w:hAnsi="Calibri Light" w:cs="Arial"/>
          <w:b/>
        </w:rPr>
      </w:pPr>
    </w:p>
    <w:sectPr w:rsidR="000E2081" w:rsidRPr="00E6300C" w:rsidSect="00AA362E">
      <w:pgSz w:w="15840" w:h="12240" w:orient="landscape"/>
      <w:pgMar w:top="1276" w:right="1701" w:bottom="1134" w:left="1134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081" w:rsidRDefault="000E2081">
      <w:pPr>
        <w:spacing w:after="0" w:line="240" w:lineRule="auto"/>
      </w:pPr>
      <w:r>
        <w:separator/>
      </w:r>
    </w:p>
  </w:endnote>
  <w:endnote w:type="continuationSeparator" w:id="0">
    <w:p w:rsidR="000E2081" w:rsidRDefault="000E2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081" w:rsidRDefault="000E2081" w:rsidP="00AA36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2081" w:rsidRDefault="000E2081" w:rsidP="00AA362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081" w:rsidRDefault="000E2081" w:rsidP="00AA36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:rsidR="000E2081" w:rsidRPr="00645861" w:rsidRDefault="000E2081" w:rsidP="00AA362E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081" w:rsidRDefault="000E2081">
      <w:pPr>
        <w:spacing w:after="0" w:line="240" w:lineRule="auto"/>
      </w:pPr>
      <w:r>
        <w:separator/>
      </w:r>
    </w:p>
  </w:footnote>
  <w:footnote w:type="continuationSeparator" w:id="0">
    <w:p w:rsidR="000E2081" w:rsidRDefault="000E2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081" w:rsidRDefault="000E2081" w:rsidP="00AA362E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0E2081" w:rsidRDefault="000E2081" w:rsidP="00AA362E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0E2081" w:rsidRDefault="000E2081" w:rsidP="00AA362E">
    <w:pPr>
      <w:pStyle w:val="Header"/>
      <w:tabs>
        <w:tab w:val="left" w:pos="772"/>
        <w:tab w:val="center" w:pos="4942"/>
      </w:tabs>
      <w:spacing w:after="0"/>
    </w:pPr>
  </w:p>
  <w:p w:rsidR="000E2081" w:rsidRDefault="000E2081" w:rsidP="00AA362E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0E2081" w:rsidRDefault="000E2081" w:rsidP="00AA362E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362E"/>
    <w:rsid w:val="00026D22"/>
    <w:rsid w:val="00084F20"/>
    <w:rsid w:val="000E2081"/>
    <w:rsid w:val="00132E54"/>
    <w:rsid w:val="00336015"/>
    <w:rsid w:val="004C4761"/>
    <w:rsid w:val="00645861"/>
    <w:rsid w:val="0074080F"/>
    <w:rsid w:val="0077543D"/>
    <w:rsid w:val="007A1D22"/>
    <w:rsid w:val="00807646"/>
    <w:rsid w:val="009307EA"/>
    <w:rsid w:val="00977C5F"/>
    <w:rsid w:val="009A7A39"/>
    <w:rsid w:val="00A80170"/>
    <w:rsid w:val="00A9180C"/>
    <w:rsid w:val="00A92DD0"/>
    <w:rsid w:val="00AA362E"/>
    <w:rsid w:val="00AC59F6"/>
    <w:rsid w:val="00B05F28"/>
    <w:rsid w:val="00C10A4D"/>
    <w:rsid w:val="00C53960"/>
    <w:rsid w:val="00CD103C"/>
    <w:rsid w:val="00CD426A"/>
    <w:rsid w:val="00D0640E"/>
    <w:rsid w:val="00D2322E"/>
    <w:rsid w:val="00D95EB4"/>
    <w:rsid w:val="00E6300C"/>
    <w:rsid w:val="00EF203A"/>
    <w:rsid w:val="00F93DAF"/>
    <w:rsid w:val="00FB7506"/>
    <w:rsid w:val="00FE133A"/>
    <w:rsid w:val="00FE4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62E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locked/>
    <w:rsid w:val="00AA362E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Header">
    <w:name w:val="header"/>
    <w:basedOn w:val="Normal"/>
    <w:link w:val="HeaderChar1"/>
    <w:uiPriority w:val="99"/>
    <w:rsid w:val="00AA362E"/>
    <w:rPr>
      <w:rFonts w:eastAsia="Times New Roman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customStyle="1" w:styleId="FooterChar">
    <w:name w:val="Footer Char"/>
    <w:link w:val="Footer"/>
    <w:uiPriority w:val="99"/>
    <w:locked/>
    <w:rsid w:val="00AA362E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Footer">
    <w:name w:val="footer"/>
    <w:basedOn w:val="Normal"/>
    <w:link w:val="FooterChar1"/>
    <w:uiPriority w:val="99"/>
    <w:rsid w:val="00AA362E"/>
    <w:rPr>
      <w:rFonts w:eastAsia="Times New Roman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styleId="Hyperlink">
    <w:name w:val="Hyperlink"/>
    <w:basedOn w:val="DefaultParagraphFont"/>
    <w:uiPriority w:val="99"/>
    <w:rsid w:val="00AA362E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AA362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79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ampoalegre.sc.gov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21</Pages>
  <Words>6756</Words>
  <Characters>-32766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RESULTADO PÓS JULGAMENTO DOS RECURSOS</dc:title>
  <dc:subject/>
  <dc:creator>Maurício de Carvalho Silva</dc:creator>
  <cp:keywords/>
  <dc:description/>
  <cp:lastModifiedBy>Usuario</cp:lastModifiedBy>
  <cp:revision>5</cp:revision>
  <dcterms:created xsi:type="dcterms:W3CDTF">2015-05-22T12:36:00Z</dcterms:created>
  <dcterms:modified xsi:type="dcterms:W3CDTF">2015-05-25T11:36:00Z</dcterms:modified>
</cp:coreProperties>
</file>