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678" w:rsidRDefault="006D5678" w:rsidP="003160DC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6D5678" w:rsidRDefault="006D5678" w:rsidP="003160DC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6D5678" w:rsidRPr="004C4761" w:rsidRDefault="006D5678" w:rsidP="003160DC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6D5678" w:rsidRPr="00A92DD0" w:rsidRDefault="006D5678" w:rsidP="003160DC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PROCESSO SELETIVO MUNICIPAL</w:t>
      </w:r>
      <w:r w:rsidRPr="00A92DD0">
        <w:rPr>
          <w:rFonts w:ascii="Calibri" w:hAnsi="Calibri" w:cs="Arial"/>
          <w:b/>
          <w:bCs/>
          <w:color w:val="auto"/>
        </w:rPr>
        <w:t xml:space="preserve"> Nº 001/2015)</w:t>
      </w:r>
    </w:p>
    <w:p w:rsidR="006D5678" w:rsidRDefault="006D5678" w:rsidP="003160DC">
      <w:pPr>
        <w:spacing w:after="0" w:line="240" w:lineRule="auto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:rsidR="006D5678" w:rsidRPr="00A80170" w:rsidRDefault="006D5678" w:rsidP="003160DC">
      <w:pPr>
        <w:spacing w:after="0" w:line="240" w:lineRule="auto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:rsidR="006D5678" w:rsidRPr="004C4761" w:rsidRDefault="006D5678" w:rsidP="00FF19FA">
      <w:pPr>
        <w:spacing w:line="360" w:lineRule="auto"/>
        <w:ind w:firstLine="708"/>
        <w:jc w:val="both"/>
        <w:rPr>
          <w:rFonts w:ascii="Calibri Light" w:hAnsi="Calibri Light" w:cs="Arial"/>
          <w:b/>
          <w:bCs/>
        </w:rPr>
      </w:pPr>
      <w:r w:rsidRPr="00A80170">
        <w:rPr>
          <w:rFonts w:ascii="Calibri Light" w:hAnsi="Calibri Light" w:cs="Arial"/>
        </w:rPr>
        <w:t xml:space="preserve">O </w:t>
      </w:r>
      <w:r w:rsidRPr="004C4761">
        <w:rPr>
          <w:rFonts w:ascii="Calibri Light" w:hAnsi="Calibri Light" w:cs="Arial"/>
        </w:rPr>
        <w:t>Prefeito do Município de Campo Alegre</w:t>
      </w:r>
      <w:r>
        <w:rPr>
          <w:rFonts w:ascii="Calibri Light" w:hAnsi="Calibri Light" w:cs="Arial"/>
        </w:rPr>
        <w:t>, Estado de Santa Catarina</w:t>
      </w:r>
      <w:r w:rsidRPr="004C4761">
        <w:rPr>
          <w:rFonts w:ascii="Calibri Light" w:hAnsi="Calibri Light" w:cs="Arial"/>
        </w:rPr>
        <w:t>, no uso de suas atribuições legais e tendo em vista o disposto no artigo 37, inciso II, da Constituição Federal</w:t>
      </w:r>
      <w:r w:rsidRPr="004C4761">
        <w:rPr>
          <w:rFonts w:ascii="Calibri Light" w:hAnsi="Calibri Light" w:cs="Arial"/>
          <w:color w:val="auto"/>
        </w:rPr>
        <w:t>,</w:t>
      </w:r>
      <w:r w:rsidRPr="004C4761">
        <w:rPr>
          <w:rFonts w:ascii="Calibri Light" w:hAnsi="Calibri Light" w:cs="Arial"/>
        </w:rPr>
        <w:t xml:space="preserve"> resolve tornar público o presente Edital de Resultado Preliminar</w:t>
      </w:r>
      <w:r>
        <w:rPr>
          <w:rFonts w:ascii="Calibri Light" w:hAnsi="Calibri Light" w:cs="Arial"/>
        </w:rPr>
        <w:t>, do Processo Seletivo Municipal nº 001/2015,</w:t>
      </w:r>
      <w:r w:rsidRPr="004C4761">
        <w:rPr>
          <w:rFonts w:ascii="Calibri Light" w:hAnsi="Calibri Light" w:cs="Arial"/>
        </w:rPr>
        <w:t xml:space="preserve"> que será regido pelas instruções especiais constantes do presente instrumento, elaborado em conformidade com os ditames da Legislação Federal e Municipal vigentes e pertinentes.</w:t>
      </w:r>
    </w:p>
    <w:p w:rsidR="006D5678" w:rsidRPr="004C4761" w:rsidRDefault="006D5678" w:rsidP="003160DC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color w:val="000000"/>
        </w:rPr>
        <w:t>Art. 1º</w:t>
      </w:r>
      <w:r w:rsidRPr="004C4761">
        <w:rPr>
          <w:rFonts w:ascii="Calibri Light" w:hAnsi="Calibri Light" w:cs="Arial"/>
          <w:color w:val="000000"/>
        </w:rPr>
        <w:t xml:space="preserve"> </w:t>
      </w:r>
      <w:r w:rsidRPr="004C4761">
        <w:rPr>
          <w:rFonts w:ascii="Calibri Light" w:hAnsi="Calibri Light" w:cs="Arial"/>
        </w:rPr>
        <w:t>Consta no Anexo I deste Edital a lista e notas dos candidatos em ordem de classificação</w:t>
      </w:r>
      <w:r>
        <w:rPr>
          <w:rFonts w:ascii="Calibri Light" w:hAnsi="Calibri Light" w:cs="Arial"/>
        </w:rPr>
        <w:t xml:space="preserve"> preliminar</w:t>
      </w:r>
      <w:r w:rsidRPr="004C4761">
        <w:rPr>
          <w:rFonts w:ascii="Calibri Light" w:hAnsi="Calibri Light" w:cs="Arial"/>
        </w:rPr>
        <w:t>.</w:t>
      </w:r>
    </w:p>
    <w:p w:rsidR="006D5678" w:rsidRPr="004C4761" w:rsidRDefault="006D5678" w:rsidP="003160DC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color w:val="000000"/>
        </w:rPr>
        <w:t>Art. 2º</w:t>
      </w:r>
      <w:r w:rsidRPr="004C4761">
        <w:rPr>
          <w:rFonts w:ascii="Calibri Light" w:hAnsi="Calibri Light" w:cs="Arial"/>
          <w:color w:val="000000"/>
        </w:rPr>
        <w:t xml:space="preserve"> </w:t>
      </w:r>
      <w:r w:rsidRPr="004C4761">
        <w:rPr>
          <w:rFonts w:ascii="Calibri Light" w:hAnsi="Calibri Light" w:cs="Arial"/>
        </w:rPr>
        <w:t>Consta no Anexo II deste Edital o gabarito homologado após julgamento dos recursos contra o gabarito preliminar.</w:t>
      </w:r>
    </w:p>
    <w:p w:rsidR="006D5678" w:rsidRPr="004C4761" w:rsidRDefault="006D5678" w:rsidP="003160DC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color w:val="000000"/>
        </w:rPr>
        <w:t>Art. 3º</w:t>
      </w:r>
      <w:r w:rsidRPr="004C4761">
        <w:rPr>
          <w:rFonts w:ascii="Calibri Light" w:hAnsi="Calibri Light" w:cs="Arial"/>
          <w:color w:val="000000"/>
        </w:rPr>
        <w:t xml:space="preserve"> </w:t>
      </w:r>
      <w:r w:rsidRPr="004C4761">
        <w:rPr>
          <w:rFonts w:ascii="Calibri Light" w:hAnsi="Calibri Light" w:cs="Arial"/>
        </w:rPr>
        <w:t>Consta no Anexo III deste Edital as respostas aos recursos interpostos contra as questões e gabarito preliminar.</w:t>
      </w:r>
    </w:p>
    <w:p w:rsidR="006D5678" w:rsidRPr="00A80170" w:rsidRDefault="006D5678" w:rsidP="003160DC">
      <w:pPr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bCs/>
        </w:rPr>
        <w:t>Art. 4°</w:t>
      </w:r>
      <w:r w:rsidRPr="004C4761">
        <w:rPr>
          <w:rFonts w:ascii="Calibri Light" w:hAnsi="Calibri Light" w:cs="Arial"/>
        </w:rPr>
        <w:t xml:space="preserve"> Fica aberto prazo recursal no período das </w:t>
      </w:r>
      <w:r w:rsidRPr="004C4761">
        <w:rPr>
          <w:rFonts w:ascii="Calibri Light" w:hAnsi="Calibri Light" w:cs="Arial"/>
          <w:b/>
        </w:rPr>
        <w:t xml:space="preserve">08h do dia </w:t>
      </w:r>
      <w:r>
        <w:rPr>
          <w:rFonts w:ascii="Calibri Light" w:hAnsi="Calibri Light" w:cs="Arial"/>
          <w:b/>
        </w:rPr>
        <w:t>08</w:t>
      </w:r>
      <w:r w:rsidRPr="004C4761">
        <w:rPr>
          <w:rFonts w:ascii="Calibri Light" w:hAnsi="Calibri Light" w:cs="Arial"/>
          <w:b/>
        </w:rPr>
        <w:t xml:space="preserve"> de </w:t>
      </w:r>
      <w:r>
        <w:rPr>
          <w:rFonts w:ascii="Calibri Light" w:hAnsi="Calibri Light" w:cs="Arial"/>
          <w:b/>
        </w:rPr>
        <w:t>maio</w:t>
      </w:r>
      <w:r w:rsidRPr="004C4761">
        <w:rPr>
          <w:rFonts w:ascii="Calibri Light" w:hAnsi="Calibri Light" w:cs="Arial"/>
          <w:b/>
        </w:rPr>
        <w:t xml:space="preserve"> às 23h59min59seg. do dia </w:t>
      </w:r>
      <w:r>
        <w:rPr>
          <w:rFonts w:ascii="Calibri Light" w:hAnsi="Calibri Light" w:cs="Arial"/>
          <w:b/>
        </w:rPr>
        <w:t>12</w:t>
      </w:r>
      <w:r w:rsidRPr="004C4761">
        <w:rPr>
          <w:rFonts w:ascii="Calibri Light" w:hAnsi="Calibri Light" w:cs="Arial"/>
          <w:b/>
        </w:rPr>
        <w:t xml:space="preserve"> de </w:t>
      </w:r>
      <w:r>
        <w:rPr>
          <w:rFonts w:ascii="Calibri Light" w:hAnsi="Calibri Light" w:cs="Arial"/>
          <w:b/>
        </w:rPr>
        <w:t>maio</w:t>
      </w:r>
      <w:r w:rsidRPr="004C4761">
        <w:rPr>
          <w:rFonts w:ascii="Calibri Light" w:hAnsi="Calibri Light" w:cs="Arial"/>
          <w:b/>
        </w:rPr>
        <w:t xml:space="preserve"> de 2015</w:t>
      </w:r>
      <w:r w:rsidRPr="004C4761">
        <w:rPr>
          <w:rFonts w:ascii="Calibri Light" w:hAnsi="Calibri Light" w:cs="Arial"/>
        </w:rPr>
        <w:t>. Para envio do recurso o candidato deverá acessar o link de Recurso no site</w:t>
      </w:r>
      <w:r w:rsidRPr="00A80170">
        <w:rPr>
          <w:rFonts w:ascii="Calibri Light" w:hAnsi="Calibri Light" w:cs="Arial"/>
        </w:rPr>
        <w:t xml:space="preserve"> </w:t>
      </w:r>
      <w:hyperlink r:id="rId6" w:history="1">
        <w:r w:rsidRPr="00A80170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A80170">
        <w:rPr>
          <w:rFonts w:ascii="Calibri Light" w:hAnsi="Calibri Light" w:cs="Arial"/>
        </w:rPr>
        <w:t xml:space="preserve"> e protocolar seu recurso, da forma que determina o Edital de Abertura.</w:t>
      </w:r>
    </w:p>
    <w:p w:rsidR="006D5678" w:rsidRPr="00A80170" w:rsidRDefault="006D5678" w:rsidP="003160DC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  <w:r w:rsidRPr="00A80170">
        <w:rPr>
          <w:rFonts w:ascii="Calibri Light" w:hAnsi="Calibri Light" w:cs="Arial"/>
        </w:rPr>
        <w:t>Para que não se alegue ignorância, o presente Edital será afixado n</w:t>
      </w:r>
      <w:r w:rsidRPr="00A80170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7" w:history="1">
        <w:r w:rsidRPr="00A80170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A80170">
        <w:rPr>
          <w:rFonts w:ascii="Calibri Light" w:hAnsi="Calibri Light" w:cs="Arial"/>
          <w:color w:val="auto"/>
        </w:rPr>
        <w:t xml:space="preserve"> e </w:t>
      </w:r>
      <w:hyperlink r:id="rId8" w:history="1">
        <w:r w:rsidRPr="00A80170">
          <w:rPr>
            <w:rStyle w:val="Hyperlink"/>
            <w:rFonts w:ascii="Calibri Light" w:hAnsi="Calibri Light" w:cs="Arial"/>
          </w:rPr>
          <w:t>www.campoalegre.sc.gov.br</w:t>
        </w:r>
      </w:hyperlink>
      <w:r w:rsidRPr="00A80170">
        <w:rPr>
          <w:rFonts w:ascii="Calibri Light" w:hAnsi="Calibri Light" w:cs="Arial"/>
          <w:color w:val="auto"/>
        </w:rPr>
        <w:t xml:space="preserve"> .</w:t>
      </w:r>
    </w:p>
    <w:p w:rsidR="006D5678" w:rsidRPr="00A80170" w:rsidRDefault="006D5678" w:rsidP="003160DC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</w:p>
    <w:p w:rsidR="006D5678" w:rsidRPr="00A80170" w:rsidRDefault="006D5678" w:rsidP="003160DC">
      <w:pPr>
        <w:spacing w:after="0" w:line="240" w:lineRule="auto"/>
        <w:jc w:val="both"/>
        <w:rPr>
          <w:rFonts w:ascii="Calibri Light" w:hAnsi="Calibri Light" w:cs="Arial"/>
          <w:color w:val="auto"/>
        </w:rPr>
      </w:pPr>
    </w:p>
    <w:p w:rsidR="006D5678" w:rsidRPr="00CD103C" w:rsidRDefault="006D5678" w:rsidP="003160DC">
      <w:pPr>
        <w:tabs>
          <w:tab w:val="left" w:pos="426"/>
        </w:tabs>
        <w:spacing w:after="0" w:line="240" w:lineRule="auto"/>
        <w:ind w:firstLine="5670"/>
        <w:rPr>
          <w:rFonts w:ascii="Calibri Light" w:hAnsi="Calibri Light" w:cs="Arial"/>
        </w:rPr>
      </w:pPr>
      <w:r w:rsidRPr="00CD103C">
        <w:rPr>
          <w:rFonts w:ascii="Calibri Light" w:hAnsi="Calibri Light" w:cs="Arial"/>
          <w:color w:val="auto"/>
        </w:rPr>
        <w:t xml:space="preserve">Campo Alegre/SC, </w:t>
      </w:r>
      <w:r>
        <w:rPr>
          <w:rFonts w:ascii="Calibri Light" w:hAnsi="Calibri Light" w:cs="Arial"/>
          <w:color w:val="auto"/>
        </w:rPr>
        <w:t>07</w:t>
      </w:r>
      <w:r w:rsidRPr="00CD103C">
        <w:rPr>
          <w:rFonts w:ascii="Calibri Light" w:hAnsi="Calibri Light" w:cs="Arial"/>
          <w:color w:val="auto"/>
        </w:rPr>
        <w:t xml:space="preserve"> de </w:t>
      </w:r>
      <w:r>
        <w:rPr>
          <w:rFonts w:ascii="Calibri Light" w:hAnsi="Calibri Light" w:cs="Arial"/>
          <w:color w:val="auto"/>
        </w:rPr>
        <w:t xml:space="preserve">maio </w:t>
      </w:r>
      <w:r w:rsidRPr="00CD103C">
        <w:rPr>
          <w:rFonts w:ascii="Calibri Light" w:hAnsi="Calibri Light" w:cs="Arial"/>
          <w:color w:val="auto"/>
        </w:rPr>
        <w:t>de 201</w:t>
      </w:r>
      <w:r>
        <w:rPr>
          <w:rFonts w:ascii="Calibri Light" w:hAnsi="Calibri Light" w:cs="Arial"/>
          <w:color w:val="auto"/>
        </w:rPr>
        <w:t>5</w:t>
      </w:r>
      <w:r w:rsidRPr="00CD103C">
        <w:rPr>
          <w:rFonts w:ascii="Calibri Light" w:hAnsi="Calibri Light" w:cs="Arial"/>
          <w:color w:val="auto"/>
        </w:rPr>
        <w:t>.</w:t>
      </w:r>
    </w:p>
    <w:p w:rsidR="006D5678" w:rsidRPr="00CD103C" w:rsidRDefault="006D5678" w:rsidP="003160DC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:rsidR="006D5678" w:rsidRPr="00D0640E" w:rsidRDefault="006D5678" w:rsidP="003160DC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6D5678" w:rsidRPr="00D0640E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6D5678" w:rsidRPr="00D0640E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6D5678" w:rsidRDefault="006D5678" w:rsidP="003160DC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  <w:sectPr w:rsidR="006D5678" w:rsidSect="00773D03">
          <w:headerReference w:type="default" r:id="rId9"/>
          <w:footerReference w:type="even" r:id="rId10"/>
          <w:footerReference w:type="default" r:id="rId11"/>
          <w:pgSz w:w="12240" w:h="15840"/>
          <w:pgMar w:top="1134" w:right="1276" w:bottom="1701" w:left="1134" w:header="40" w:footer="510" w:gutter="0"/>
          <w:cols w:space="720"/>
          <w:docGrid w:linePitch="600" w:charSpace="32768"/>
        </w:sect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</w:p>
    <w:p w:rsidR="006D5678" w:rsidRPr="004C4761" w:rsidRDefault="006D5678" w:rsidP="003160DC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6D5678" w:rsidRPr="00A92DD0" w:rsidRDefault="006D5678" w:rsidP="003160DC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PROCESSO SELETIVO</w:t>
      </w:r>
      <w:r w:rsidRPr="00A92DD0">
        <w:rPr>
          <w:rFonts w:ascii="Calibri" w:hAnsi="Calibri" w:cs="Arial"/>
          <w:b/>
          <w:bCs/>
          <w:color w:val="auto"/>
        </w:rPr>
        <w:t xml:space="preserve"> MUNICIPAL Nº 001/2015)</w:t>
      </w:r>
    </w:p>
    <w:p w:rsidR="006D5678" w:rsidRPr="007A1D22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Pr="007A1D22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7A1D22">
        <w:rPr>
          <w:rFonts w:ascii="Calibri Light" w:hAnsi="Calibri Light" w:cs="Arial"/>
          <w:b/>
        </w:rPr>
        <w:t>LISTA E NOTAS DOS CANDIDATOS EM ORDEM DE CLASSIFICAÇÃO</w:t>
      </w: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625" w:type="dxa"/>
        <w:tblInd w:w="421" w:type="dxa"/>
        <w:tblCellMar>
          <w:left w:w="70" w:type="dxa"/>
          <w:right w:w="70" w:type="dxa"/>
        </w:tblCellMar>
        <w:tblLook w:val="00A0"/>
      </w:tblPr>
      <w:tblGrid>
        <w:gridCol w:w="709"/>
        <w:gridCol w:w="3260"/>
        <w:gridCol w:w="941"/>
        <w:gridCol w:w="2120"/>
        <w:gridCol w:w="1100"/>
        <w:gridCol w:w="932"/>
        <w:gridCol w:w="856"/>
        <w:gridCol w:w="772"/>
        <w:gridCol w:w="772"/>
        <w:gridCol w:w="1163"/>
      </w:tblGrid>
      <w:tr w:rsidR="006D5678" w:rsidRPr="008E7BBE" w:rsidTr="0090768C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MARCOS ROBERTO VALIM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3959203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20/01/1981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EDUARDO CAMPOLINO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4281685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21/07/1994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ANELORE EDINA KAUTNICK DE SOUZA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3633443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18/02/1981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27841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FRANCIELI DENISE DE OLIVEIRA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6206722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MAROS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5344072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22/03/1995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ELISABETH DONADEL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4566174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JEANE DE FATIMA HEIDEN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26/04/1995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SARAH HELENA BAIMLER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5344257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JONAS DE OLIVEIRA SANTANA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412935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20790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RAFAELA MENEZES DOS SANTOS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5449738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PALOMA SCHREINER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99110317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03/09/1992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23852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DE FATIMA MACHADO PEREIRA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2374809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22/06/1970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EDUARDO LADER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46273662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JEFFERSON JEAN DA MAIA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109883000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DOROTEIA BIAOBOCK BRUSKE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23776137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26/07/1973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32266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GUILHERME FOITTE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4002357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ANAIR SPERANDIO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52920038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12/03/1955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BORGES DE LIMA FUNK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4627874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28/08/1993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FUNK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45357064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KARLA CRISTHIANY CAVALHEIRO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531146407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FUNK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45357064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8E7BBE" w:rsidTr="0090768C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NUNES SILVEIRA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5622087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13/06/1995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8E7BBE" w:rsidRDefault="006D5678" w:rsidP="008E7BBE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8E7BB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879" w:type="dxa"/>
        <w:tblInd w:w="-714" w:type="dxa"/>
        <w:tblCellMar>
          <w:left w:w="70" w:type="dxa"/>
          <w:right w:w="70" w:type="dxa"/>
        </w:tblCellMar>
        <w:tblLook w:val="00A0"/>
      </w:tblPr>
      <w:tblGrid>
        <w:gridCol w:w="585"/>
        <w:gridCol w:w="3810"/>
        <w:gridCol w:w="1030"/>
        <w:gridCol w:w="3170"/>
        <w:gridCol w:w="941"/>
        <w:gridCol w:w="940"/>
        <w:gridCol w:w="772"/>
        <w:gridCol w:w="1300"/>
        <w:gridCol w:w="1240"/>
        <w:gridCol w:w="1180"/>
      </w:tblGrid>
      <w:tr w:rsidR="006D5678" w:rsidRPr="0090768C" w:rsidTr="0090768C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</w:t>
            </w:r>
          </w:p>
        </w:tc>
        <w:tc>
          <w:tcPr>
            <w:tcW w:w="3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27599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PACHECO WEIHERMANN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45355096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29/10/1982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31701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NOGARA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1793992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29/12/1967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31038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EZEQUIEL SILVIO SOARES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67396081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23/11/1974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32157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VIVIANE HRUSCHKA JONK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4593065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30/09/1991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32082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CRISTINA PACHECO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82521780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28508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ELISABETH MUHLBAUER ANDRETTA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3618934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24332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GISELDA PUTTI KRIGER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3682847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22795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EDSON LUIZ WEDDERHOFF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1092275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24813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LEONARDO JOSE HERMES DE OLIVEIRA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BE5D9D" w:rsidRDefault="006D5678" w:rsidP="00BE5D9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E5D9D">
              <w:rPr>
                <w:rFonts w:ascii="Arial" w:hAnsi="Arial" w:cs="Arial"/>
                <w:color w:val="000000"/>
                <w:sz w:val="16"/>
                <w:szCs w:val="16"/>
              </w:rPr>
              <w:t>6158350907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BE5D9D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E5D9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(Administrativo)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26/04/1989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32304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HOFMANN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2375520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03/01/1975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27559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CARINA RAQUEL SCHERNER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46274561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09/04/1987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28181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SABRINA ZWIFKA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54575621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31875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FRANCILOIZE WILHIANE BAR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4630458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14/01/1985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29341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ELIANE APARECIDA MACHADO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4780577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02/03/1985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20887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GROSSL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2373306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13/09/1969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27599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PACHECO WEIHERMANN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45355096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(Administrativo)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29/10/1982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32199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MAYCKOL WALTRICK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4321865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(Administrativo)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18/02/1984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32299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CONCEICAO DE FATIMA KOEPSEL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4089986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(Administrativo)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08/12/1985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32090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ICLEA ELISA DE MELO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99548088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(Administrativo)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30/04/1986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27559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CARINA RAQUEL SCHERNER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46274561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09/04/1987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27559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CARINA RAQUEL SCHERNER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46274561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09/04/1987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20125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GISELI KUSS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4793418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31/10/1988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27436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ESTELA MILCZVSKY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46272151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31591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NICOLLE TAMANINI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4904603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24887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KETLYN HINKEL CARVALHO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129599014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30/07/1993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32038</w:t>
            </w:r>
          </w:p>
        </w:tc>
        <w:tc>
          <w:tcPr>
            <w:tcW w:w="3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FABIANA LARISSA MICHALSKY REISER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6215803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Administrativo</w:t>
            </w: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19/05/1995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44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585"/>
        <w:gridCol w:w="3280"/>
        <w:gridCol w:w="1060"/>
        <w:gridCol w:w="3660"/>
        <w:gridCol w:w="1100"/>
        <w:gridCol w:w="940"/>
        <w:gridCol w:w="999"/>
        <w:gridCol w:w="1300"/>
        <w:gridCol w:w="1240"/>
        <w:gridCol w:w="1180"/>
      </w:tblGrid>
      <w:tr w:rsidR="006D5678" w:rsidRPr="0090768C" w:rsidTr="0090768C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JANEIVA GLAUCI SCHOLZE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4245769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23397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84253669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29/11/1986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30166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SUELYAN CRISTINA AUGUSTIM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39593711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25770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4002398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30/12/1979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APARECIDA HUMMELGEN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4316817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08/06/1988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24181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GIOVANE STEPANSKI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35201290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20809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ROSEMERY DO AMARAL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2378658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07/03/1974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III (Educação)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2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2560"/>
        <w:gridCol w:w="763"/>
        <w:gridCol w:w="5867"/>
        <w:gridCol w:w="1100"/>
        <w:gridCol w:w="932"/>
        <w:gridCol w:w="772"/>
        <w:gridCol w:w="1012"/>
        <w:gridCol w:w="772"/>
        <w:gridCol w:w="1163"/>
      </w:tblGrid>
      <w:tr w:rsidR="006D5678" w:rsidRPr="0090768C" w:rsidTr="0090768C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</w:t>
            </w:r>
          </w:p>
        </w:tc>
        <w:tc>
          <w:tcPr>
            <w:tcW w:w="5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DIRONETE APARECIDA RIBEIRO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4080869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Localidades de Avenca do Rio Negro e Capinzal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17/11/1980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0768C" w:rsidTr="0090768C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IOHANSON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4593889</w:t>
            </w:r>
          </w:p>
        </w:tc>
        <w:tc>
          <w:tcPr>
            <w:tcW w:w="5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Localidades de Avenca do Rio Negro e Capinzal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02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760"/>
        <w:gridCol w:w="2627"/>
        <w:gridCol w:w="1060"/>
        <w:gridCol w:w="4460"/>
        <w:gridCol w:w="1040"/>
        <w:gridCol w:w="932"/>
        <w:gridCol w:w="1180"/>
        <w:gridCol w:w="1020"/>
        <w:gridCol w:w="1160"/>
        <w:gridCol w:w="1163"/>
      </w:tblGrid>
      <w:tr w:rsidR="006D5678" w:rsidRPr="0090768C" w:rsidTr="00947DC1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0768C" w:rsidTr="00947DC1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28966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MACHADO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123951360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Belo Horizonte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28/04/1995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284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760"/>
        <w:gridCol w:w="3133"/>
        <w:gridCol w:w="1020"/>
        <w:gridCol w:w="3876"/>
        <w:gridCol w:w="1040"/>
        <w:gridCol w:w="932"/>
        <w:gridCol w:w="1180"/>
        <w:gridCol w:w="1020"/>
        <w:gridCol w:w="1160"/>
        <w:gridCol w:w="1163"/>
      </w:tblGrid>
      <w:tr w:rsidR="006D5678" w:rsidRPr="0090768C" w:rsidTr="0090768C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0768C" w:rsidTr="0090768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31842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PRESTES DE SOUZA DA CRUZ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2372333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(Conjunto Habitacional Bela Vista)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04/09/1974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0768C" w:rsidTr="0090768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29641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DA SILVA FARIAS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4627749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(Conjunto Habitacional Bela Vista)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28/02/1994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0768C" w:rsidTr="0090768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29914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LENITA APARECIDA ROZARIO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2015274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(Conjunto Habitacional Bela Vista)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11/02/1965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0768C" w:rsidRDefault="006D5678" w:rsidP="0090768C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076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39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43"/>
        <w:gridCol w:w="2980"/>
        <w:gridCol w:w="1020"/>
        <w:gridCol w:w="4660"/>
        <w:gridCol w:w="1040"/>
        <w:gridCol w:w="932"/>
        <w:gridCol w:w="772"/>
        <w:gridCol w:w="1020"/>
        <w:gridCol w:w="909"/>
        <w:gridCol w:w="1163"/>
      </w:tblGrid>
      <w:tr w:rsidR="006D5678" w:rsidRPr="00947DC1" w:rsidTr="00947DC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31666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ELENICE MICKUS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46271562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(Vila Cedro)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13/10/1984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23513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IVETE MARIA LOPES ALEXANDRE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784162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(Vila Cedro)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04/12/1961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INGRIT FRANCINI PEREIRA BARBOSA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6138690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Bairro Cascatas (Vila Cedro)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197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43"/>
        <w:gridCol w:w="2418"/>
        <w:gridCol w:w="1020"/>
        <w:gridCol w:w="5400"/>
        <w:gridCol w:w="1100"/>
        <w:gridCol w:w="932"/>
        <w:gridCol w:w="772"/>
        <w:gridCol w:w="1020"/>
        <w:gridCol w:w="772"/>
        <w:gridCol w:w="1163"/>
      </w:tblGrid>
      <w:tr w:rsidR="006D5678" w:rsidRPr="00947DC1" w:rsidTr="00947DC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20908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LEONICE IOHANSON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4593043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Bairro Santo Antônio e Cascatas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20/11/1989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20856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JUREMA ISOLDE GREIPEL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2374179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Bairro Santo Antônio e Cascatas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15/02/1973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44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43"/>
        <w:gridCol w:w="2440"/>
        <w:gridCol w:w="1060"/>
        <w:gridCol w:w="4446"/>
        <w:gridCol w:w="1100"/>
        <w:gridCol w:w="932"/>
        <w:gridCol w:w="1180"/>
        <w:gridCol w:w="1020"/>
        <w:gridCol w:w="1160"/>
        <w:gridCol w:w="1163"/>
      </w:tblGrid>
      <w:tr w:rsidR="006D5678" w:rsidRPr="00947DC1" w:rsidTr="00947DC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26215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CORREA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6694135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Distrito de Bateias de Baixo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CLARICE NIONE PISKE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4358885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Distrito de Bateias de Baixo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10/04/1986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31138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SILVANI GONCALVES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105595085</w:t>
            </w:r>
          </w:p>
        </w:tc>
        <w:tc>
          <w:tcPr>
            <w:tcW w:w="4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 Distrito de Bateias de Baixo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85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035"/>
        <w:gridCol w:w="1060"/>
        <w:gridCol w:w="3852"/>
        <w:gridCol w:w="1120"/>
        <w:gridCol w:w="932"/>
        <w:gridCol w:w="1200"/>
        <w:gridCol w:w="1040"/>
        <w:gridCol w:w="1140"/>
        <w:gridCol w:w="1163"/>
      </w:tblGrid>
      <w:tr w:rsidR="006D5678" w:rsidRPr="00947DC1" w:rsidTr="00947DC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28627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RAQUEL DE OLIVEIRA PEREIRA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47935774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30597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DE SOUZA FREITAS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6661111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23/07/1995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29645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DA CONCEICAO ZADOROSNY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2242780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08/12/1969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29696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LOURDES NIEHUES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867737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27/10/1960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23390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RUTH LIMA PRUSSAK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8187739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30930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NELITA ALVES RODRIGUES MOTA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214002610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03/01/1978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20652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40800202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04/10/1979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20652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40800202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04/10/1979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21695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JONAS WRUCK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390234722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30810</w:t>
            </w: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LILIANE SAROVISKI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4358443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Distrito de Fragosos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86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836"/>
        <w:gridCol w:w="1020"/>
        <w:gridCol w:w="4028"/>
        <w:gridCol w:w="1100"/>
        <w:gridCol w:w="932"/>
        <w:gridCol w:w="772"/>
        <w:gridCol w:w="1020"/>
        <w:gridCol w:w="772"/>
        <w:gridCol w:w="1163"/>
      </w:tblGrid>
      <w:tr w:rsidR="006D5678" w:rsidRPr="00947DC1" w:rsidTr="00947DC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26174</w:t>
            </w:r>
          </w:p>
        </w:tc>
        <w:tc>
          <w:tcPr>
            <w:tcW w:w="3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DERENIEVICZ DOMINGUES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6206721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Localidades de Saltinho, Lavrinha e Mutirão (Bateias de Baixo)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21/08/1996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51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3220"/>
        <w:gridCol w:w="1020"/>
        <w:gridCol w:w="4699"/>
        <w:gridCol w:w="1100"/>
        <w:gridCol w:w="932"/>
        <w:gridCol w:w="772"/>
        <w:gridCol w:w="1020"/>
        <w:gridCol w:w="745"/>
        <w:gridCol w:w="1163"/>
      </w:tblGrid>
      <w:tr w:rsidR="006D5678" w:rsidRPr="00947DC1" w:rsidTr="00947DC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31650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JOANA DO ROSARIO KATZMANN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52305988</w:t>
            </w:r>
          </w:p>
        </w:tc>
        <w:tc>
          <w:tcPr>
            <w:tcW w:w="4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Comunitário de Saúde- Localidade de São Miguel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13/05/1970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98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2900"/>
        <w:gridCol w:w="1020"/>
        <w:gridCol w:w="4180"/>
        <w:gridCol w:w="1100"/>
        <w:gridCol w:w="932"/>
        <w:gridCol w:w="1180"/>
        <w:gridCol w:w="1020"/>
        <w:gridCol w:w="1160"/>
        <w:gridCol w:w="1163"/>
      </w:tblGrid>
      <w:tr w:rsidR="006D5678" w:rsidRPr="00947DC1" w:rsidTr="00947DC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21067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IRIS MILCHEVSKY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4627160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09/12/1986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21983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ROSALINA LINZMEYER RONSKA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1647009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16/05/1959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26490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CLAUDINEIA GONCALVES DE ABREU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4780275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28893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ROSELI MEY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2374300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31305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GESSICA FRANCO BARBOSA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5481312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02/10/1989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21250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SOENI CARDOSO BORGES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2377378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27344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MILCHEVSKY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5841655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32240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ESTELA KOHLBECK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22/08/1991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32202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ROSENILDA FERREIRA DE MELLO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7112545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RAQUEL DE OLIVEIRA PEREIRA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47935774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de Serviços Gerais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619" w:type="dxa"/>
        <w:tblCellMar>
          <w:left w:w="70" w:type="dxa"/>
          <w:right w:w="70" w:type="dxa"/>
        </w:tblCellMar>
        <w:tblLook w:val="00A0"/>
      </w:tblPr>
      <w:tblGrid>
        <w:gridCol w:w="860"/>
        <w:gridCol w:w="2679"/>
        <w:gridCol w:w="1060"/>
        <w:gridCol w:w="1960"/>
        <w:gridCol w:w="1100"/>
        <w:gridCol w:w="940"/>
        <w:gridCol w:w="1300"/>
        <w:gridCol w:w="1300"/>
        <w:gridCol w:w="1240"/>
        <w:gridCol w:w="1180"/>
      </w:tblGrid>
      <w:tr w:rsidR="006D5678" w:rsidRPr="00947DC1" w:rsidTr="00947DC1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32243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3985643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47DC1" w:rsidTr="00947DC1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23393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JOSE VENG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4358298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47DC1" w:rsidTr="00947DC1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23752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KAUANA CUBAS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5481394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22/04/1994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251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43"/>
        <w:gridCol w:w="2520"/>
        <w:gridCol w:w="1020"/>
        <w:gridCol w:w="4832"/>
        <w:gridCol w:w="1100"/>
        <w:gridCol w:w="932"/>
        <w:gridCol w:w="772"/>
        <w:gridCol w:w="1020"/>
        <w:gridCol w:w="1160"/>
        <w:gridCol w:w="1163"/>
      </w:tblGrid>
      <w:tr w:rsidR="006D5678" w:rsidRPr="00947DC1" w:rsidTr="00947DC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28309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UBIRATAN BEZERRA DE SOUZA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3397138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47DC1" w:rsidTr="00947DC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28309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UBIRATAN BEZERRA DE SOUZA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3397138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440" w:type="dxa"/>
        <w:tblInd w:w="-431" w:type="dxa"/>
        <w:tblCellMar>
          <w:left w:w="70" w:type="dxa"/>
          <w:right w:w="70" w:type="dxa"/>
        </w:tblCellMar>
        <w:tblLook w:val="00A0"/>
      </w:tblPr>
      <w:tblGrid>
        <w:gridCol w:w="860"/>
        <w:gridCol w:w="1860"/>
        <w:gridCol w:w="1060"/>
        <w:gridCol w:w="3800"/>
        <w:gridCol w:w="1100"/>
        <w:gridCol w:w="940"/>
        <w:gridCol w:w="1300"/>
        <w:gridCol w:w="1100"/>
        <w:gridCol w:w="1240"/>
        <w:gridCol w:w="1180"/>
      </w:tblGrid>
      <w:tr w:rsidR="006D5678" w:rsidRPr="00947DC1" w:rsidTr="00947DC1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VALDEMAR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3618805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30/06/1978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482" w:type="dxa"/>
        <w:tblCellMar>
          <w:left w:w="70" w:type="dxa"/>
          <w:right w:w="70" w:type="dxa"/>
        </w:tblCellMar>
        <w:tblLook w:val="00A0"/>
      </w:tblPr>
      <w:tblGrid>
        <w:gridCol w:w="843"/>
        <w:gridCol w:w="2701"/>
        <w:gridCol w:w="1020"/>
        <w:gridCol w:w="2407"/>
        <w:gridCol w:w="1094"/>
        <w:gridCol w:w="932"/>
        <w:gridCol w:w="1174"/>
        <w:gridCol w:w="1015"/>
        <w:gridCol w:w="1154"/>
        <w:gridCol w:w="1163"/>
      </w:tblGrid>
      <w:tr w:rsidR="006D5678" w:rsidRPr="00947DC1" w:rsidTr="00947DC1">
        <w:trPr>
          <w:trHeight w:val="30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947DC1">
        <w:trPr>
          <w:trHeight w:val="30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31967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JOARES DE LIMA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29026623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01/07/1974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47DC1" w:rsidTr="00947DC1">
        <w:trPr>
          <w:trHeight w:val="30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25663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GEOVANE TADEU CANDIDO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2920330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21/06/1974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47DC1" w:rsidTr="00947DC1">
        <w:trPr>
          <w:trHeight w:val="30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31857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JOSE DOS SANTOS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4780499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04/10/1985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947DC1" w:rsidTr="00947DC1">
        <w:trPr>
          <w:trHeight w:val="30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20417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SIDINEI JOSE ODIA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29202930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03/08/1975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947DC1" w:rsidTr="00947DC1">
        <w:trPr>
          <w:trHeight w:val="30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19928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BRUNO ZANDI VIEIRA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6727849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II-Vigia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09/11/1994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216" w:type="dxa"/>
        <w:tblCellMar>
          <w:left w:w="70" w:type="dxa"/>
          <w:right w:w="70" w:type="dxa"/>
        </w:tblCellMar>
        <w:tblLook w:val="00A0"/>
      </w:tblPr>
      <w:tblGrid>
        <w:gridCol w:w="843"/>
        <w:gridCol w:w="2838"/>
        <w:gridCol w:w="1208"/>
        <w:gridCol w:w="1540"/>
        <w:gridCol w:w="1120"/>
        <w:gridCol w:w="932"/>
        <w:gridCol w:w="1200"/>
        <w:gridCol w:w="1220"/>
        <w:gridCol w:w="1180"/>
        <w:gridCol w:w="1163"/>
      </w:tblGrid>
      <w:tr w:rsidR="006D5678" w:rsidRPr="00947DC1" w:rsidTr="00AA1C5B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947DC1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31692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PAWLOWYTSCH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3874467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947DC1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32100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ROSEMERI BUENO DE LIMA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4301182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947DC1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24673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CARLA CARVALHO SOARES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300130220056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947DC1" w:rsidRDefault="006D5678" w:rsidP="00947DC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947D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285" w:type="dxa"/>
        <w:tblInd w:w="-431" w:type="dxa"/>
        <w:tblCellMar>
          <w:left w:w="70" w:type="dxa"/>
          <w:right w:w="70" w:type="dxa"/>
        </w:tblCellMar>
        <w:tblLook w:val="00A0"/>
      </w:tblPr>
      <w:tblGrid>
        <w:gridCol w:w="5"/>
        <w:gridCol w:w="843"/>
        <w:gridCol w:w="3907"/>
        <w:gridCol w:w="1160"/>
        <w:gridCol w:w="1640"/>
        <w:gridCol w:w="1100"/>
        <w:gridCol w:w="932"/>
        <w:gridCol w:w="1180"/>
        <w:gridCol w:w="1200"/>
        <w:gridCol w:w="1160"/>
        <w:gridCol w:w="1163"/>
      </w:tblGrid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31618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EULALIA GORNIACK CUSTODIO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10/12/1974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CAROLINI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24/01/1997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20800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FERNANDA GRUBER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43587305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02/11/1990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24251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30015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SOARES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6215697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29/08/1995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23451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DANIELE VIEIRA DE LIMA DE MELO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25403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6088611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12/11/1994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25396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DOS SANTOS JAGELLA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5622257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28390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MATHILDE DZIEDZIC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54817404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22/07/1997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31988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DOS SANTOS HERBST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17/08/1992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LUZIA HORNIG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3270529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03/07/1975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MAYARA DE FATIMA SCHLOEGL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6138441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20/11/1995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21240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4377606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04/11/1987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29162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LUIZA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7007605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SOLANGE RIBEIRO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50848321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21/04/1986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LUCO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5084768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45930953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32316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THAIS BORGES RADOLL IDALENCIO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5841877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25484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JANINE APARECIDA STELZNER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5933045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31720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JULIANE WIELIVICK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5841504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14/06/1989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29561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4377562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31247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NOELI DE FATIMA FERNANDES STUEPP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3786554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28/12/1978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DOS SANTOS BAUER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5494414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11/05/1992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24722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JENNIFER EMMERICH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6138991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EMLYN SORAYA EHLKE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4799237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29196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84156825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29/01/1982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29911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KETLIN DE PAULA CHAVES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5084687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02/08/1993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30679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KALITA DAMARES GARCIA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6206931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08/09/1994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31119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KARMEN FABIANE CAVALHEIRO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5311463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24733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CLAUDIANE GONCALVES DE ABREU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53446100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30830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BIANCA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6206711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14/09/1995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31359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GREIN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55119468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23/11/1989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31099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ELIZANGELA ADRIANA MICHASLSKY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3633043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29/07/1975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29513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SUCZECH PYKOSZ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5686558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17/04/1986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 CRISTINA MASS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6110949914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30975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MUEHLMANN TELMA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4793907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26519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31570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GIZELE DRANKA WOICIEKOVSKI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5841276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23927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DOS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4535891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29204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JOSELIA DE FATIMA DE OLIVEIRA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2920603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01/12/1972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EDICLER ORENICE CUBAS MUNHOZ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20154240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24/09/1971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CARLA SANDREA DA SILVA SIDRONE DE FREITAS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3319776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26957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JOICE FERREIRA DA CRUZ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45937567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22742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ROCKSANDRA ALVES MARIN LINS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80572220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19/11/1980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20906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MUNHOZ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4593782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27182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MARA POLUWSKI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5686662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30850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JOSIMARA ELOISA LUCO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5084756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22/07/1995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30555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RICOBERT JOHANSON JUNIOR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4174759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22147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ELIANA FLORIANO GUMZ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11925116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27/08/1964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23372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MARLI RIBEIRO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35208899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15/11/1981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30710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QUEILA FRANSINE GARCIA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31/08/1992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26028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MARIA CAMARGO DREVECK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26/03/1971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20667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APARECIDA ROPKE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3786063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14/06/1981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28250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JOICE MICHELI STEILEIN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2926185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30/04/1983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31738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APARECIDA FARIA BAUMGARTNER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4703170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08/03/1984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23927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DOS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4535891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29958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ARMELINDA OLIBONI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4281559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22885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JUCELIA RIBAS DAS NEVES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53440625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29983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MORGANA DO NASCIMENTO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4341825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27420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GRACIELE CALISTRO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6437154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02/01/1994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gridBefore w:val="1"/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31920</w:t>
            </w:r>
          </w:p>
        </w:tc>
        <w:tc>
          <w:tcPr>
            <w:tcW w:w="3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CARITAS NUNES DE OLIVEIRA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6931016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Atendente de Sala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04/01/2015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138" w:type="dxa"/>
        <w:tblInd w:w="-289" w:type="dxa"/>
        <w:tblCellMar>
          <w:left w:w="70" w:type="dxa"/>
          <w:right w:w="70" w:type="dxa"/>
        </w:tblCellMar>
        <w:tblLook w:val="00A0"/>
      </w:tblPr>
      <w:tblGrid>
        <w:gridCol w:w="843"/>
        <w:gridCol w:w="3660"/>
        <w:gridCol w:w="1060"/>
        <w:gridCol w:w="2080"/>
        <w:gridCol w:w="1040"/>
        <w:gridCol w:w="932"/>
        <w:gridCol w:w="1180"/>
        <w:gridCol w:w="1020"/>
        <w:gridCol w:w="1160"/>
        <w:gridCol w:w="1163"/>
      </w:tblGrid>
      <w:tr w:rsidR="006D5678" w:rsidRPr="00AA1C5B" w:rsidTr="00AA1C5B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ALMEIDA PSCHEIDT HEIDEN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2923667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25/09/1975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27423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GERSON PIRES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4455625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25/06/1984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 UNISESKY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10927085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17/05/1954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ADRIANE DE SOUZA LUZ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31126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DENISE MARTINS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140124950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07/06/1964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29746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BOEGERSHAUSEN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44274564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06/02/1977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30984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VALDELEI APARECIDA MIRANDA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4703975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29/07/1974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21427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JOILCE BUENO NEVES BAPTISTA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50842056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08/10/1976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31792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ELISA PSCHEIDT RUJANOWSKY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16418891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23/03/1964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32122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ELISIANE ETELVINA WOLLNER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16/12/1994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20038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GOMES DOS SANTOS MICKUS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29620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ALINE BAIMLER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5344256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22/10/1997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 COSTA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3520604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Odontologia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18/02/1984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191" w:type="dxa"/>
        <w:tblCellMar>
          <w:left w:w="70" w:type="dxa"/>
          <w:right w:w="70" w:type="dxa"/>
        </w:tblCellMar>
        <w:tblLook w:val="00A0"/>
      </w:tblPr>
      <w:tblGrid>
        <w:gridCol w:w="843"/>
        <w:gridCol w:w="3871"/>
        <w:gridCol w:w="1060"/>
        <w:gridCol w:w="1000"/>
        <w:gridCol w:w="1040"/>
        <w:gridCol w:w="932"/>
        <w:gridCol w:w="1180"/>
        <w:gridCol w:w="1200"/>
        <w:gridCol w:w="1160"/>
        <w:gridCol w:w="1163"/>
      </w:tblGrid>
      <w:tr w:rsidR="006D5678" w:rsidRPr="00AA1C5B" w:rsidTr="00AA1C5B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32296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EMANUELE CRISTINA GIRELLI CECCATO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135678660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31760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NATALI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103281709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06/09/1990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24327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JOSEANE APARECIDA FERNANDES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2928586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11/01/1976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22194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LUIS EDUARDO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07/10/1991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20594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APARECIDA MAIEWSKI LEITE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7393838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18/10/1981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28792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CARMEM ONGHERO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900599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23/12/1958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31958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3119653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10/01/1977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24734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MARILDA HOFFMANN ANDRUCHECHEN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36492175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24/05/1977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28996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NADIA MARIA MALCHOVSKI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103399050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21/04/1993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27555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TRINDADE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5239691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20/09/1988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26851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3265369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26/05/1979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20281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ALMEIDA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788904116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16/01/1981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AA1C5B" w:rsidTr="00AA1C5B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20279</w:t>
            </w:r>
          </w:p>
        </w:tc>
        <w:tc>
          <w:tcPr>
            <w:tcW w:w="3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ALMEIDA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788904116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Enfermeiro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16/01/1981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440" w:type="dxa"/>
        <w:tblCellMar>
          <w:left w:w="70" w:type="dxa"/>
          <w:right w:w="70" w:type="dxa"/>
        </w:tblCellMar>
        <w:tblLook w:val="00A0"/>
      </w:tblPr>
      <w:tblGrid>
        <w:gridCol w:w="860"/>
        <w:gridCol w:w="2520"/>
        <w:gridCol w:w="1060"/>
        <w:gridCol w:w="1940"/>
        <w:gridCol w:w="1100"/>
        <w:gridCol w:w="940"/>
        <w:gridCol w:w="1300"/>
        <w:gridCol w:w="1300"/>
        <w:gridCol w:w="1240"/>
        <w:gridCol w:w="1180"/>
      </w:tblGrid>
      <w:tr w:rsidR="006D5678" w:rsidRPr="00AA1C5B" w:rsidTr="00AA1C5B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RAMALHO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4341645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16/09/1989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TREVISAN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4622352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26660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 SCHAFASCHECK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5192647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20/04/1991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NAOKI KITANO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3734090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19/09/1980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30208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ELIZABETE CRISTINE BONADEU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5526151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23/08/1991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19983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BROSOWSKY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5311284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27/03/1990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HASSE CERNY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93548701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 ROMANIUK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65412764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17/07/1985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 BAUER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4406191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27038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ISABELA LETICIA PESSENTI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54677661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Agrônomo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03/04/1992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760" w:type="dxa"/>
        <w:tblInd w:w="-147" w:type="dxa"/>
        <w:tblCellMar>
          <w:left w:w="70" w:type="dxa"/>
          <w:right w:w="70" w:type="dxa"/>
        </w:tblCellMar>
        <w:tblLook w:val="00A0"/>
      </w:tblPr>
      <w:tblGrid>
        <w:gridCol w:w="860"/>
        <w:gridCol w:w="3380"/>
        <w:gridCol w:w="1060"/>
        <w:gridCol w:w="1440"/>
        <w:gridCol w:w="1040"/>
        <w:gridCol w:w="940"/>
        <w:gridCol w:w="1300"/>
        <w:gridCol w:w="1300"/>
        <w:gridCol w:w="1240"/>
        <w:gridCol w:w="1200"/>
      </w:tblGrid>
      <w:tr w:rsidR="006D5678" w:rsidRPr="00AA1C5B" w:rsidTr="00AA1C5B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Conehc.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29473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DIMITRI FABRICIO CARVALHO RODERMEL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101894061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03/04/1988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27666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EDUARDO VOLTOLINI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4358816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29559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RUDINEI MALINOVSKI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4535730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21/09/1987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31658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KAROLINY FERRARI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4903459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LUIZ HENRIQUE GUESSER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84428718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23/04/1991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21929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HARMEL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25/11/1990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20567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ADRIANE PCZIECZEK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4245560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VINICIUS KROLOW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68885795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25/10/1983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24237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 ESTEVAO BONIFACIO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5136089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22/01/1989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ROCHA PEIXER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4000078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18/07/1987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23519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ERICO CELSO JURGENSEN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483128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28/05/1957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25055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 ANTONIO PEREIRA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24735566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12/04/1969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29604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ERIC BEUTHER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5230248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28416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MATEUS VALANDRO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3765568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30962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REBELO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4944513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31086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GEORGE DROZCZAK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41206053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23/12/1986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20253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JOSIMAR PHILIPPI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5539941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04/06/1988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30741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TIAGO BASSANI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4172601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05/09/1988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32151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EVERTON PODSKARBI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94669405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Engenheiro Civil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28/04/1985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061" w:type="dxa"/>
        <w:tblInd w:w="279" w:type="dxa"/>
        <w:tblCellMar>
          <w:left w:w="70" w:type="dxa"/>
          <w:right w:w="70" w:type="dxa"/>
        </w:tblCellMar>
        <w:tblLook w:val="00A0"/>
      </w:tblPr>
      <w:tblGrid>
        <w:gridCol w:w="843"/>
        <w:gridCol w:w="3263"/>
        <w:gridCol w:w="1020"/>
        <w:gridCol w:w="1200"/>
        <w:gridCol w:w="1100"/>
        <w:gridCol w:w="932"/>
        <w:gridCol w:w="1180"/>
        <w:gridCol w:w="1200"/>
        <w:gridCol w:w="1160"/>
        <w:gridCol w:w="1163"/>
      </w:tblGrid>
      <w:tr w:rsidR="006D5678" w:rsidRPr="00AA1C5B" w:rsidTr="00AA1C5B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22995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CRISTOFOLINI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4174489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07/05/1989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19816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DANIELE CRISTINE BROCH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42856272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07/09/1979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32132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DE ANDRADE VALENTIM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7276247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04/01/1967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32041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GORNIAK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40803880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Farmacêutico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179" w:type="dxa"/>
        <w:tblInd w:w="279" w:type="dxa"/>
        <w:tblCellMar>
          <w:left w:w="70" w:type="dxa"/>
          <w:right w:w="70" w:type="dxa"/>
        </w:tblCellMar>
        <w:tblLook w:val="00A0"/>
      </w:tblPr>
      <w:tblGrid>
        <w:gridCol w:w="843"/>
        <w:gridCol w:w="3121"/>
        <w:gridCol w:w="1160"/>
        <w:gridCol w:w="1320"/>
        <w:gridCol w:w="1100"/>
        <w:gridCol w:w="932"/>
        <w:gridCol w:w="1180"/>
        <w:gridCol w:w="1200"/>
        <w:gridCol w:w="1160"/>
        <w:gridCol w:w="1163"/>
      </w:tblGrid>
      <w:tr w:rsidR="006D5678" w:rsidRPr="00AA1C5B" w:rsidTr="00AA1C5B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26786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ALVES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333066645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05/11/1984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31985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JULIANE CREMA CARVALHO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71227766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12/08/1980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24061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LUZIANE FABIANI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2062903791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20835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ROZANE DOS PASSOS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2860285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30/09/1970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29226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SARAH REGINA CARDOSO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4780665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30130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NATALIA MEIRA RIBEIRO VIEIRA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BE5D9D" w:rsidRDefault="006D5678" w:rsidP="00BE5D9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E5D9D">
              <w:rPr>
                <w:rFonts w:ascii="Calibri" w:hAnsi="Calibri"/>
                <w:color w:val="000000"/>
                <w:sz w:val="16"/>
                <w:szCs w:val="16"/>
              </w:rPr>
              <w:t>33726455884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05/05/1985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31686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RODRIGUES REICHER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4377903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Fisioterapeuta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11/08/1989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736" w:type="dxa"/>
        <w:tblInd w:w="562" w:type="dxa"/>
        <w:tblCellMar>
          <w:left w:w="70" w:type="dxa"/>
          <w:right w:w="70" w:type="dxa"/>
        </w:tblCellMar>
        <w:tblLook w:val="00A0"/>
      </w:tblPr>
      <w:tblGrid>
        <w:gridCol w:w="860"/>
        <w:gridCol w:w="2396"/>
        <w:gridCol w:w="1060"/>
        <w:gridCol w:w="1360"/>
        <w:gridCol w:w="1100"/>
        <w:gridCol w:w="940"/>
        <w:gridCol w:w="1300"/>
        <w:gridCol w:w="1300"/>
        <w:gridCol w:w="1240"/>
        <w:gridCol w:w="1180"/>
      </w:tblGrid>
      <w:tr w:rsidR="006D5678" w:rsidRPr="00AA1C5B" w:rsidTr="00AA1C5B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24844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LUIZA LYA PESSOA NERY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210535050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Fonoaudiólogo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19/07/1982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AA1C5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27057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CARLA FUCK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5230022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Fonoaudiólogo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11/09/1992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511" w:type="dxa"/>
        <w:tblCellMar>
          <w:left w:w="70" w:type="dxa"/>
          <w:right w:w="70" w:type="dxa"/>
        </w:tblCellMar>
        <w:tblLook w:val="00A0"/>
      </w:tblPr>
      <w:tblGrid>
        <w:gridCol w:w="843"/>
        <w:gridCol w:w="2413"/>
        <w:gridCol w:w="1020"/>
        <w:gridCol w:w="2560"/>
        <w:gridCol w:w="1040"/>
        <w:gridCol w:w="932"/>
        <w:gridCol w:w="1180"/>
        <w:gridCol w:w="1200"/>
        <w:gridCol w:w="1160"/>
        <w:gridCol w:w="1163"/>
      </w:tblGrid>
      <w:tr w:rsidR="006D5678" w:rsidRPr="00AA1C5B" w:rsidTr="00AA1C5B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31589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GEANE APARECIDA KMIECIK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2370456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da Vigilância Sanitária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01/08/1969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914" w:type="dxa"/>
        <w:tblInd w:w="279" w:type="dxa"/>
        <w:tblCellMar>
          <w:left w:w="70" w:type="dxa"/>
          <w:right w:w="70" w:type="dxa"/>
        </w:tblCellMar>
        <w:tblLook w:val="00A0"/>
      </w:tblPr>
      <w:tblGrid>
        <w:gridCol w:w="843"/>
        <w:gridCol w:w="2236"/>
        <w:gridCol w:w="1030"/>
        <w:gridCol w:w="2080"/>
        <w:gridCol w:w="1100"/>
        <w:gridCol w:w="932"/>
        <w:gridCol w:w="1180"/>
        <w:gridCol w:w="1200"/>
        <w:gridCol w:w="1160"/>
        <w:gridCol w:w="1163"/>
      </w:tblGrid>
      <w:tr w:rsidR="006D5678" w:rsidRPr="00AA1C5B" w:rsidTr="00AA1C5B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32098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KONRAD MUSIALOWSKI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BE5D9D" w:rsidRDefault="006D5678" w:rsidP="00BE5D9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E5D9D">
              <w:rPr>
                <w:rFonts w:ascii="Arial" w:hAnsi="Arial" w:cs="Arial"/>
                <w:color w:val="000000"/>
                <w:sz w:val="16"/>
                <w:szCs w:val="16"/>
              </w:rPr>
              <w:t>6303686940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Informática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31/03/1987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31468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RAFAELE KERSCHER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54579465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Informática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31/01/2015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AA1C5B" w:rsidTr="00AA1C5B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28973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JAISON BORA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54941431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Informática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16/11/1992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550" w:type="dxa"/>
        <w:tblInd w:w="562" w:type="dxa"/>
        <w:tblCellMar>
          <w:left w:w="70" w:type="dxa"/>
          <w:right w:w="70" w:type="dxa"/>
        </w:tblCellMar>
        <w:tblLook w:val="00A0"/>
      </w:tblPr>
      <w:tblGrid>
        <w:gridCol w:w="860"/>
        <w:gridCol w:w="1110"/>
        <w:gridCol w:w="1060"/>
        <w:gridCol w:w="2520"/>
        <w:gridCol w:w="1040"/>
        <w:gridCol w:w="940"/>
        <w:gridCol w:w="1300"/>
        <w:gridCol w:w="1300"/>
        <w:gridCol w:w="1240"/>
        <w:gridCol w:w="1180"/>
      </w:tblGrid>
      <w:tr w:rsidR="006D5678" w:rsidRPr="00AA1C5B" w:rsidTr="00BE5D9D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BE5D9D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30587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OLIVIA VIAL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11968095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Médico II-40 horas semanais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31/08/1982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579" w:type="dxa"/>
        <w:tblCellMar>
          <w:left w:w="70" w:type="dxa"/>
          <w:right w:w="70" w:type="dxa"/>
        </w:tblCellMar>
        <w:tblLook w:val="00A0"/>
      </w:tblPr>
      <w:tblGrid>
        <w:gridCol w:w="843"/>
        <w:gridCol w:w="3121"/>
        <w:gridCol w:w="1160"/>
        <w:gridCol w:w="1720"/>
        <w:gridCol w:w="1100"/>
        <w:gridCol w:w="932"/>
        <w:gridCol w:w="1180"/>
        <w:gridCol w:w="1200"/>
        <w:gridCol w:w="1160"/>
        <w:gridCol w:w="1163"/>
      </w:tblGrid>
      <w:tr w:rsidR="006D5678" w:rsidRPr="00AA1C5B" w:rsidTr="004E17D9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AA1C5B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32133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MARCOS ROBERTO BUENO DE LIMA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9329503340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14/01/1977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AA1C5B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29227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 VAZ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4358951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10/09/1985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AA1C5B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31605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TELMA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3396766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10/04/1978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AA1C5B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26819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DARIO MUNHOZ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AA1C5B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22039</w:t>
            </w:r>
          </w:p>
        </w:tc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RONALDO GOES TORRES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69680119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26/03/1977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AA1C5B" w:rsidRDefault="006D5678" w:rsidP="00AA1C5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AA1C5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009" w:type="dxa"/>
        <w:tblInd w:w="-289" w:type="dxa"/>
        <w:tblCellMar>
          <w:left w:w="70" w:type="dxa"/>
          <w:right w:w="70" w:type="dxa"/>
        </w:tblCellMar>
        <w:tblLook w:val="00A0"/>
      </w:tblPr>
      <w:tblGrid>
        <w:gridCol w:w="843"/>
        <w:gridCol w:w="2271"/>
        <w:gridCol w:w="1020"/>
        <w:gridCol w:w="3140"/>
        <w:gridCol w:w="1100"/>
        <w:gridCol w:w="932"/>
        <w:gridCol w:w="1180"/>
        <w:gridCol w:w="1200"/>
        <w:gridCol w:w="1160"/>
        <w:gridCol w:w="1163"/>
      </w:tblGrid>
      <w:tr w:rsidR="006D5678" w:rsidRPr="004E17D9" w:rsidTr="004E17D9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CRISTIANO MUNHOZ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4358209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29/12/1980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28628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NADIR NIKHOLD NAGEL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32714947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10/02/1997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29115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ALTAIR DA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29231256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23/05/1972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30773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DA ROCHA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5084648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845" w:type="dxa"/>
        <w:tblInd w:w="421" w:type="dxa"/>
        <w:tblCellMar>
          <w:left w:w="70" w:type="dxa"/>
          <w:right w:w="70" w:type="dxa"/>
        </w:tblCellMar>
        <w:tblLook w:val="00A0"/>
      </w:tblPr>
      <w:tblGrid>
        <w:gridCol w:w="843"/>
        <w:gridCol w:w="1987"/>
        <w:gridCol w:w="1020"/>
        <w:gridCol w:w="2440"/>
        <w:gridCol w:w="1100"/>
        <w:gridCol w:w="932"/>
        <w:gridCol w:w="1180"/>
        <w:gridCol w:w="1020"/>
        <w:gridCol w:w="1160"/>
        <w:gridCol w:w="1163"/>
      </w:tblGrid>
      <w:tr w:rsidR="006D5678" w:rsidRPr="004E17D9" w:rsidTr="004E17D9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31074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ATHAYDE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17462861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17/01/1959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JEISON MOREIRA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4516851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28/11/1988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278" w:type="dxa"/>
        <w:tblInd w:w="137" w:type="dxa"/>
        <w:tblCellMar>
          <w:left w:w="70" w:type="dxa"/>
          <w:right w:w="70" w:type="dxa"/>
        </w:tblCellMar>
        <w:tblLook w:val="00A0"/>
      </w:tblPr>
      <w:tblGrid>
        <w:gridCol w:w="843"/>
        <w:gridCol w:w="3360"/>
        <w:gridCol w:w="1160"/>
        <w:gridCol w:w="1180"/>
        <w:gridCol w:w="1100"/>
        <w:gridCol w:w="932"/>
        <w:gridCol w:w="1180"/>
        <w:gridCol w:w="1200"/>
        <w:gridCol w:w="1160"/>
        <w:gridCol w:w="1163"/>
      </w:tblGrid>
      <w:tr w:rsidR="006D5678" w:rsidRPr="004E17D9" w:rsidTr="004E17D9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CESARIO SOBRINHO FILHO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6715149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06/06/1995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25422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CAROLINA PIMENTEL CESAR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5135819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30/10/1980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31731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APARECIDA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5128459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12/07/1993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32180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PACHECO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5609411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19/09/1993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25216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MONYA NASCIMENTO DOS ANJOS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4377394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22/10/1990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28869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HILLESHEIM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3927297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16/01/1986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25745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JEANINE TREML DE CARVALHO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4425952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31500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STOEBERL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20173342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25/10/1977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28932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TAMIRYS KOCK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4780363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31446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 MARIA DORNELES DUARTE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9033809543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24773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TURECK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4333963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31/03/1992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30721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ROBERTA MARIA BECKER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52208761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19754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JESSICA SABRINA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5841552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01/02/1993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24395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MICHELI PECHEBELA VICENTE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5794345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17/09/1993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32024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DITZEL MELO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73680336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29/09/1989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29469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EMILENE NEUMANN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2923760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28/05/1976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31866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PAULA DELL AGNELO PACHEWSKY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62197234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13/09/1986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31162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BRUSKE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6437436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20/09/1996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25590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ANDRIELLI DE FATIMA ROSARIO DA CRUZ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27/07/1995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23143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LYDIA KARYNE WOSSGRAU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4535901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RENATA JOAO SANTANA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52142434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30040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VERIDIANA TSCHOKE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104352529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04/11/1992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PLOSZAI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5311652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03/08/1992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30392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CATARINA YOSHI KIRIYA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52534064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12/01/1971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FRANCIELI GRINGS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2070256033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28/01/1981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23143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LYDIA KARYNE WOSSGRAU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4535901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Nutricionista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898" w:type="dxa"/>
        <w:tblInd w:w="-714" w:type="dxa"/>
        <w:tblCellMar>
          <w:left w:w="70" w:type="dxa"/>
          <w:right w:w="70" w:type="dxa"/>
        </w:tblCellMar>
        <w:tblLook w:val="00A0"/>
      </w:tblPr>
      <w:tblGrid>
        <w:gridCol w:w="843"/>
        <w:gridCol w:w="3320"/>
        <w:gridCol w:w="1160"/>
        <w:gridCol w:w="2840"/>
        <w:gridCol w:w="1100"/>
        <w:gridCol w:w="932"/>
        <w:gridCol w:w="1180"/>
        <w:gridCol w:w="1200"/>
        <w:gridCol w:w="1160"/>
        <w:gridCol w:w="1163"/>
      </w:tblGrid>
      <w:tr w:rsidR="006D5678" w:rsidRPr="004E17D9" w:rsidTr="004E17D9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30600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MAYARA PAOLA DE SIQUERA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84748609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31918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JACKSON BRUNO BUTTELBRUN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4128516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CAIO MASTELLA ENKE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5388677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26356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ALESSANDRO TOMAZ OLIVEIRA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95198899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11/04/1977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32142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NAIARA NIESCIUR BECKERT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101043703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22591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GUSTAVO DA SILVA IAGER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7010360341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04/01/1961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19955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JULIANA MATTHIES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4113336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17/05/1989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ALESSANDRA CRISTINA SIVIERO ROBL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2923564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22544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BINDER ROSA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61243844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32142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NAIARA NIESCIUR BECKERT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101043703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I-20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00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860"/>
        <w:gridCol w:w="3320"/>
        <w:gridCol w:w="1160"/>
        <w:gridCol w:w="2900"/>
        <w:gridCol w:w="1100"/>
        <w:gridCol w:w="940"/>
        <w:gridCol w:w="1300"/>
        <w:gridCol w:w="1300"/>
        <w:gridCol w:w="1240"/>
        <w:gridCol w:w="1180"/>
      </w:tblGrid>
      <w:tr w:rsidR="006D5678" w:rsidRPr="004E17D9" w:rsidTr="004E17D9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30955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FRANKLIN ADEMAR DORN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48327700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26996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THAYS RIBEIRO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1364747804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31909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DIAS SOBRINHO FILHO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327378864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21/09/1978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TIAGO MUCELIN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89170184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27/10/1985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31480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ERICO FRANCISCO BERTOZZI DIAS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100893894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03/04/1992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31640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VAGNER PIMENTA PEDRO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108602376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27/08/1992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22719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DESIREE DA SILVA BAPTISTA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3205475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09/08/1976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22365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LAYS PRISCILLA JUCA NEGRISSOLI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6126387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23159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MATEUS CARDOSO PEREIRA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5745470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23/07/1992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29541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SONTAG DOS REIS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100556049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24/01/1990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ISRAEL DE SOUZA LANDA JOSE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44284675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09/04/1986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PEREIRA DE MATOS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356222226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04/07/1992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19940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EDHER TONY MEIRA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3959001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30271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RAQUEL HAIDE SANTOS ALDRIGUE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96422784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21667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ALBERTO MARCONDES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42208434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10/10/1966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25762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NATHALIA DA SILVA BARUFFI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5449842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26353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ALESSANDRO TOMAZ OLIVEIRA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95198899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11/04/1977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HENRIQUE PALANCH REPEKE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61993487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18/10/1988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20995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THOMAZ DOS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4647097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02/10/1990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NICOLLY OLIVEIRA SANTOS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368885239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28864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MONIQUE TRIERWEILER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4674111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31622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CAROLINA FLORES SILVANO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38791544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FELIPE ALEXANDRE SIMAS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4406896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01/04/1993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32197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PAMELA DE OLIVEIRA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4870140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04/03/1982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APARECIDA DA SILVA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125249272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29962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CESAR AUGUSTO SAVISKI VARGAS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5447073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28431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OTAVIO VIACELI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7100100382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04/05/1992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28424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PAULA CORREA PANZIERA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109891983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02/08/1990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31334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LORENA DE OLIVEIRA DINIZ BRAMMER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6591706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28/09/1980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27823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CRISTIANE MASNIK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85787730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07/01/1984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RENATO MEDEIROS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43230717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20/04/1983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SALVADOR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8102247321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08/06/1992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30085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EDUARDO AUGUSTO RIGON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15776358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20/06/1957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25971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PRISCILA DA SILVA MASSARI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3288761805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04/08/1978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ISMAEL ANTONIO MARTINS PATUZZI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1075056646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10/09/1984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32070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HENRICH BRINHOSA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4594224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14/01/1986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31251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FABIOLA DESCHAMPS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3068340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STEINWANDT LOPES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82289780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12/07/1987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28687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NAIARA NIESCIUR BECKERT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101043703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EDUARDO MEDEIROS LAUREANO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4000776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28864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MONIQUE TRIERWEILER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4674111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Odontólogo II-40 horas semanais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860" w:type="dxa"/>
        <w:tblCellMar>
          <w:left w:w="70" w:type="dxa"/>
          <w:right w:w="70" w:type="dxa"/>
        </w:tblCellMar>
        <w:tblLook w:val="00A0"/>
      </w:tblPr>
      <w:tblGrid>
        <w:gridCol w:w="860"/>
        <w:gridCol w:w="4000"/>
        <w:gridCol w:w="1119"/>
        <w:gridCol w:w="880"/>
        <w:gridCol w:w="1100"/>
        <w:gridCol w:w="940"/>
        <w:gridCol w:w="1300"/>
        <w:gridCol w:w="1300"/>
        <w:gridCol w:w="1240"/>
        <w:gridCol w:w="1180"/>
      </w:tblGrid>
      <w:tr w:rsidR="006D5678" w:rsidRPr="004E17D9" w:rsidTr="004E17D9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documento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Classificação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28781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BE5D9D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E5D9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LEONARDO FERRAZ NOGUEIRA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BE5D9D" w:rsidRDefault="006D5678" w:rsidP="00BE5D9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E5D9D">
              <w:rPr>
                <w:rFonts w:ascii="Arial" w:hAnsi="Arial" w:cs="Arial"/>
                <w:color w:val="000000"/>
                <w:sz w:val="16"/>
                <w:szCs w:val="16"/>
              </w:rPr>
              <w:t>5855054977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24/02/1986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25673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ELISANE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4535455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17/08/1986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20933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PEDRO HENRIQUE VAZ DE ALCANTARA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29267064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26/08/1987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31851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CAMILA SUELEN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4875253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27/08/1992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29633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MARILIA ANGELICA DORIGAO KRAEMER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2012114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30/07/1973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22450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DAIANE TABTA SAMPAIO NOGUEIRA ALVES DE 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525523819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23/03/1979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28557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FERNANDA MANUELLA BORNHAUSEN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6169265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32259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IDELAIDE FORTESCKI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6632109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20/06/1968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28507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ISABELLE CRISTINE ARTMANN MATOS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5951646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01/07/1993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23951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CAROLINA BECKERT POLLI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5288373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18/09/1989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22619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STEFANI VITACZIK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50846078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18/06/1991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25520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ALEXANDRA GUERRA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3603872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31/10/1975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31796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SUELI VANESSA DE OLIVEIRA RIBEIRO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4703685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10/04/1987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26209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BRUNA KELLY RODRIGUES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5968368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26/01/1994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26810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TEREZA RAKSA KUIAVA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4245377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20/08/1977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31344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NATALI CRISTINE SIMONETTI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3646737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28/10/1983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29701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CAROLINE SEMBALISTA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5447092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13/03/1991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17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26836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MARIA LIZIANE PICKISIUS PSCHISKI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3449087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09/05/1978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20255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FRANCIELE RODRIGUES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5374110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20/01/1992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28846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FERNANDA PADILHA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4002863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23/11/1981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31726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VANESSA BAIER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4516597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26/02/1993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30411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THAYSE GLEVINSKI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5345124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16/01/1992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31363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SILVIANA INEZ VIEIRA LILLA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1646307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10/11/1961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29216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LEILA REGINA WERLICH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4648680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16/07/1987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31258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SUZETE VIDAL TEIXEIRA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104744087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13/04/1977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26810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TEREZA RAKSA KUIAVA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4245377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20/08/1977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26836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MARIA LIZIANE PICKISIUS PSCHISKI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3449087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09/05/1978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32071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JAQUELINE BENOIT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7409074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14/06/1982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23922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KELI ADRIANA MINELA GODOI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BE5D9D" w:rsidRDefault="006D5678" w:rsidP="00BE5D9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E5D9D">
              <w:rPr>
                <w:rFonts w:ascii="Arial" w:hAnsi="Arial" w:cs="Arial"/>
                <w:color w:val="000000"/>
                <w:sz w:val="16"/>
                <w:szCs w:val="16"/>
              </w:rPr>
              <w:t>11545685711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30/09/1983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23924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KELI ADRIANA MINELA GODOI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BE5D9D" w:rsidRDefault="006D5678" w:rsidP="00BE5D9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E5D9D">
              <w:rPr>
                <w:rFonts w:ascii="Arial" w:hAnsi="Arial" w:cs="Arial"/>
                <w:color w:val="000000"/>
                <w:sz w:val="16"/>
                <w:szCs w:val="16"/>
              </w:rPr>
              <w:t>11545685711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30/09/1983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31070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CASSIO HEIDEN MAOSKI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91293951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09/08/1989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31024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ANDRE FELIPE DE CASTRO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2925324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06/06/1990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20255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FRANCIELE RODRIGUES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5374110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20/01/1992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29453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JERUSA SCHMIDT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4707615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08/03/1992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23301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RENAN GOMES CORREA PEDRO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111003653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Psicólogo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15/06/1993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E17D9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280" w:type="dxa"/>
        <w:tblInd w:w="-431" w:type="dxa"/>
        <w:tblCellMar>
          <w:left w:w="70" w:type="dxa"/>
          <w:right w:w="70" w:type="dxa"/>
        </w:tblCellMar>
        <w:tblLook w:val="00A0"/>
      </w:tblPr>
      <w:tblGrid>
        <w:gridCol w:w="860"/>
        <w:gridCol w:w="3220"/>
        <w:gridCol w:w="1060"/>
        <w:gridCol w:w="2080"/>
        <w:gridCol w:w="1100"/>
        <w:gridCol w:w="940"/>
        <w:gridCol w:w="1300"/>
        <w:gridCol w:w="1300"/>
        <w:gridCol w:w="1240"/>
        <w:gridCol w:w="1180"/>
      </w:tblGrid>
      <w:tr w:rsidR="006D5678" w:rsidRPr="004E17D9" w:rsidTr="004E17D9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28727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SAMANTA MARGARETE DA COSTA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33967520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04/09/1981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24776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IZOLETE HANTSCHEL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2373937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12/05/1967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30650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JAISON ALBUQUERQUE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4245479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05/09/1985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19761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FONTANELLA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4406439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14/07/1985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20528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HENRIQUE NILSEN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6266425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11/06/1995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24060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JAQUELINE JEDNORALSKI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6169567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01/10/1994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26782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TEREZINHA GORNIAK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4245528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28286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VERA LUCIA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4080814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24/09/1982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6D5678" w:rsidRPr="004E17D9" w:rsidTr="004E17D9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IVANIR APARECIDA CORDEIRO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2019969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Técnico de Enfermagem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12/08/1963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418" w:type="dxa"/>
        <w:tblInd w:w="-431" w:type="dxa"/>
        <w:tblCellMar>
          <w:left w:w="70" w:type="dxa"/>
          <w:right w:w="70" w:type="dxa"/>
        </w:tblCellMar>
        <w:tblLook w:val="00A0"/>
      </w:tblPr>
      <w:tblGrid>
        <w:gridCol w:w="843"/>
        <w:gridCol w:w="3700"/>
        <w:gridCol w:w="1160"/>
        <w:gridCol w:w="2040"/>
        <w:gridCol w:w="1040"/>
        <w:gridCol w:w="932"/>
        <w:gridCol w:w="1180"/>
        <w:gridCol w:w="1200"/>
        <w:gridCol w:w="1160"/>
        <w:gridCol w:w="1163"/>
      </w:tblGrid>
      <w:tr w:rsidR="006D5678" w:rsidRPr="004E17D9" w:rsidTr="004E17D9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24335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JULIANI MATTE CORREA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2103231268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21/07/1989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26854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PSCHEIDT BEHR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3520155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08/12/1985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30468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JANINE ZATTAR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4242014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26429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MORGANA PAULA KOMINKIEWICZ LANZZARIN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5407055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6D5678" w:rsidRPr="004E17D9" w:rsidTr="004E17D9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29887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VALDIRENE GREISI MALLON SCROEDER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3397823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Terapeuta Ocupacional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5678" w:rsidRPr="004E17D9" w:rsidRDefault="006D5678" w:rsidP="004E17D9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E17D9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  <w:r>
        <w:rPr>
          <w:rFonts w:ascii="Calibri" w:hAnsi="Calibri" w:cs="Arial"/>
          <w:b/>
        </w:rPr>
        <w:t>I</w:t>
      </w:r>
    </w:p>
    <w:p w:rsidR="006D5678" w:rsidRPr="004C4761" w:rsidRDefault="006D5678" w:rsidP="003160DC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6D5678" w:rsidRPr="00A92DD0" w:rsidRDefault="006D5678" w:rsidP="003160DC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PROCESSO SELETIVO</w:t>
      </w:r>
      <w:r w:rsidRPr="00A92DD0">
        <w:rPr>
          <w:rFonts w:ascii="Calibri" w:hAnsi="Calibri" w:cs="Arial"/>
          <w:b/>
          <w:bCs/>
          <w:color w:val="auto"/>
        </w:rPr>
        <w:t xml:space="preserve"> MUNICIPAL Nº 001/2015)</w:t>
      </w: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Pr="007A1D22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7A1D22">
        <w:rPr>
          <w:rFonts w:ascii="Calibri Light" w:hAnsi="Calibri Light" w:cs="Arial"/>
          <w:b/>
        </w:rPr>
        <w:t>GABARITO HOMOLOGADO APÓS JULGAMENTO DOS RECURSOS CONTRA O GABARITO PRELIMINAR</w:t>
      </w: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080" w:type="dxa"/>
        <w:tblInd w:w="841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</w:tblGrid>
      <w:tr w:rsidR="006D5678" w:rsidRPr="000106BD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6D5678" w:rsidRPr="000106BD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- OP. DE MÁQ. E EQUIP.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VEÍCULOS PESADOS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AGENTE DE MANUTENÇÃO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0106BD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6D5678" w:rsidRPr="000106BD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DE VEÍCULOS LEVES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DA SAÚDE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AGENTE OPERACIONAL II – VIGIA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0106BD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6D5678" w:rsidRPr="000106BD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AUXILIAR DE ODONTOLOGIA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 – AUX. DE SERVIÇOS GERAIS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AGENTE OPERACIONAL I – GARI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0106BD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6D5678" w:rsidRPr="000106BD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AGENTE COMUNITÁRIO DE SAÚDE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V – PEDREIRO / CARPINTEIRO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DE TRANSP. DE PESSOAS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0106BD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0106BD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106B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0106BD" w:rsidRDefault="006D5678" w:rsidP="000106B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106B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080" w:type="dxa"/>
        <w:tblInd w:w="841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</w:tblGrid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AGENTE ADMINISTRATIVO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AGENTE OPERACIONAL IV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ATENDENTE DE SALA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INFORMÁTICA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BATERIA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TECLADO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VIOLÃO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080" w:type="dxa"/>
        <w:tblInd w:w="841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</w:tblGrid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FISCAL DE OBRAS, POST. E MEIO AMB.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FISCAL DE TRIBUTOS MUNICIPAIS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FISCAL DE VIGILÂNCIA SANITÁRIA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TECNICO DE ENFERMAGEM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080" w:type="dxa"/>
        <w:tblInd w:w="841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</w:tblGrid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ADM. III (ADMINISTRATIVO)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ADM. III (EDUCAÇÃO)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ASSISTENTE SOCIAL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X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CONTADOR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ENFERMEIRO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ENGENHEIRO AGRONOMO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ENGENHEIRO CIVIL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FARMACÊUTICO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FISIOTERAPEUTA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X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FONOAUDIÓLOGO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MÉDICO 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MÉDICO II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MÉDICO IV - PLANTONISTA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NUTRICIONISTA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ODONTÓLOGO I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6D5678" w:rsidRPr="00A35223" w:rsidTr="00A35223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ODONTÓLOGO II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PSICÓLOGO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TERAPEUTA OCUPACIONAL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6D5678" w:rsidRPr="00A35223" w:rsidTr="00A35223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A35223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B</w:t>
            </w:r>
          </w:p>
        </w:tc>
      </w:tr>
      <w:tr w:rsidR="006D5678" w:rsidRPr="00A35223" w:rsidTr="00A35223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A35223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D5678" w:rsidRPr="00A35223" w:rsidRDefault="006D5678" w:rsidP="00A35223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A35223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</w:tbl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  <w:r>
        <w:rPr>
          <w:rFonts w:ascii="Calibri" w:hAnsi="Calibri" w:cs="Arial"/>
          <w:b/>
        </w:rPr>
        <w:t>II</w:t>
      </w:r>
    </w:p>
    <w:p w:rsidR="006D5678" w:rsidRPr="004C4761" w:rsidRDefault="006D5678" w:rsidP="003160DC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6D5678" w:rsidRPr="00A92DD0" w:rsidRDefault="006D5678" w:rsidP="003160DC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PROCESSO SELETIVO</w:t>
      </w:r>
      <w:bookmarkStart w:id="0" w:name="_GoBack"/>
      <w:bookmarkEnd w:id="0"/>
      <w:r w:rsidRPr="00A92DD0">
        <w:rPr>
          <w:rFonts w:ascii="Calibri" w:hAnsi="Calibri" w:cs="Arial"/>
          <w:b/>
          <w:bCs/>
          <w:color w:val="auto"/>
        </w:rPr>
        <w:t xml:space="preserve"> MUNICIPAL Nº 001/2015)</w:t>
      </w:r>
    </w:p>
    <w:p w:rsidR="006D5678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6D5678" w:rsidRPr="007A1D22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Calibri Light" w:hAnsi="Calibri Light" w:cs="Arial"/>
          <w:b/>
        </w:rPr>
      </w:pPr>
      <w:r w:rsidRPr="007A1D22">
        <w:rPr>
          <w:rFonts w:ascii="Calibri Light" w:hAnsi="Calibri Light" w:cs="Arial"/>
          <w:b/>
        </w:rPr>
        <w:t>RESPOSTAS AOS RECURSOS INTERPOSTOS CONTRA AS QUESTÕES E GABARITO PRELIMINAR</w:t>
      </w:r>
    </w:p>
    <w:p w:rsidR="006D5678" w:rsidRPr="00BE5D9D" w:rsidRDefault="006D5678" w:rsidP="003160DC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20150414.102828.30600.102.485.21345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23 do cargo Odontólogo I-20 tem como alternativa correta a letra “B” pois a questão se refere a Lei Orgânica que rege o Município de Campo Alegre, e segundo essa Lei, publicada no site da prefeitura, no seu Art.25 diz que a CÂMARA MUNICIPAL reunir-se-á, anual e ordinariamente, na SEDE DO MUNICÍPIO, de 15 DE FEVEREIRO a 30 DE JUNHO e de 1º DE AGOSTO a 15 DE DEZEMBRO.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20150414.103630.30271.102.485.21035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29 do cargo Odontólogo II-40 horas será alterada para constar como correta a alternativa B, pois o surto acontece quando há o aumento repentino do número de casos de uma doença em uma região específica, por exemplo bairros. Para ser considerado surto, o aumento de casos deve ser maior do que o esperado pelas autoridades e epidemia se caracteriza quando um surto acontece em diversas regiões. Uma epidemia a nível municipal acontece quando diversos bairros apresentam uma doença, a epidemia a nível estadual acontece quando diversas cidades têm casos e a epidemia nacional acontece quando há casos em diversas regiões do país, sendo essa a resposta mais coerente. Sendo assim, recurso parcialmente 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20150414.105807.31600.102.485.22193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não há fundamentação lógica apresentada pelo candidato.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20150414.111422.30271.102.485.21035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29 do cargo Odontólogo II-40 horas será alterada para constar como correta a alternativa B, pois o surto acontece quando há o aumento repentino do número de casos de uma doença em uma região específica, por exemplo bairros. Para ser considerado surto, o aumento de casos deve ser maior do que o esperado pelas autoridades e epidemia se caracteriza quando um surto acontece em diversas regiões. Uma epidemia a nível municipal acontece quando diversos bairros apresentam uma doença, a epidemia a nível estadual acontece quando diversas cidades têm casos e a epidemia nacional acontece quando há casos em diversas regiões do país, sendo essa a resposta mais coerente. Sendo assim, recurso 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20150414.111716.32142.102.485.19615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não há fundamentação lógica apresentada pelo candidato mas ainda assim a resposta do gabarito para a questão 25 é a alternativa "C".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20150414.112012.32142.102.485.19615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não há fundamentação lógica apresentada pelo candidato (observação: confira se o gabarito que viu está se referindo a seu cargo).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20150414.112539.28687.102.485.19615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o presente recurso se refere ao gabarito preliminar.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20150414.131131.30600.102.485.21345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 xml:space="preserve">Resposta: Em resposta ao recurso interposto, a MGA Concursos esclarece que a questão 22 do cargo Odontólogo I-20 tem como alternativa correta a letra “D” pois a questão se refere a Lei Orgânica que rege o Município de Campo Alegre, e segundo essa Lei, publicada no site da prefeitura, no seu Art.24 § 2º diz que O número de vereadores será fixado proporcional, tendo em vista a população do Município obedecidos nos seguintes limites: até 15 mil habitantes - 9 vereadores / 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de 15 a 25 mil habitantes - 11 vereadores / de 25 a 40 mil habitantes - 13 vereadores / DE 40 A 60 MIL HABITANTES - 15 VEREADORES.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20150414.140143.30600.102.485.21345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29 do cargo Odontólogo I-20 horas semanais será alterada para constar como correta a alternativa B, pois o surto acontece quando há o aumento repentino do número de casos de uma doença em uma região específica, por exemplo bairros. Para ser considerado surto, o aumento de casos deve ser maior do que o esperado pelas autoridades e epidemia se caracteriza quando um surto acontece em diversas regiões. Uma epidemia a nível municipal acontece quando diversos bairros apresentam uma doença, a epidemia a nível estadual acontece quando diversas cidades têm casos e a epidemia nacional acontece quando há casos em diversas regiões do país, sendo essa a resposta mais coerente. Sendo assim, recurso parcialmente 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20150414.140341.26810.102.485.17703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não há fundamentação lógica apresentada pelo candidato, as questões de 11 a 20 são as 10 questões de conhecimentos gerais as questões 21 a 23 são da lei orgânica que rege o município de Campo Alegre, um dos assuntos previstos em edital de abertura para as questões específicas.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20150414.142715.21395.102.485.13383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no resultado a avaliação que a candidata realizou constará como desclassificada, por não comparecer no horário exato para realização da prova em que se inscreveu, comparecendo assim a outro tipo de seleção (001 é processo seletivo e 002 é concurso público).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20150414.160451.24773.102.485.16291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não há fundamentação lógica apresentada pelo candidato, as questões de 11 a 20 são as 10 questões de conhecimentos gerais as questões 21 a 23 são da lei orgânica que rege o município de Campo Alegre, um dos assuntos previstos em edital de abertura para as questões específicas.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20150414.203259.26356.102.485.17579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 xml:space="preserve">Resposta: Em resposta ao recurso interposto, a MGA Concursos esclarece que a questão 22 do cargo Odontólogo I-20 tem como alternativa correta a letra “D” pois a questão se refere a Lei Orgânica que rege o Município de Campo Alegre, um dos assuntos previstos em edital para somar com os conhecimentos específicos, e segundo essa Lei, publicada no site da prefeitura, no seu Art.24 § 2º diz que O número de vereadores será fixado proporcional, tendo em vista a população do Município obedecidos nos seguintes limites: até 15 mil habitantes - 9 vereadores / 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de 15 a 25 mil habitantes - 11 vereadores / de 25 a 40 mil habitantes - 13 vereadores / DE 40 A 60 MIL HABITANTES - 15 VEREADORES.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20150414.203424.26353.102.485.17579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 xml:space="preserve">Resposta: Em resposta ao recurso interposto, a MGA Concursos esclarece que a questão 22 do cargo Odontólogo I-20 tem como alternativa correta a letra “D” pois a questão se refere a Lei Orgânica que rege o Município de Campo Alegre, e segundo essa Lei, publicada no site da prefeitura, no seu Art.24 § 2º diz que O número de vereadores será fixado proporcional, tendo em vista a população do Município obedecidos nos seguintes limites: até 15 mil habitantes - 9 vereadores / 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de 15 a 25 mil habitantes - 11 vereadores / de 25 a 40 mil habitantes - 13 vereadores / DE 40 A 60 MIL HABITANTES - 15 VEREADORES.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20150414.213255.26356.102.485.17579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consta no item 10.3 do Edital de Abertura que deverá haver fundamentação lógica e bibliografia apesentada pelo candidato.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20150414.213333.26353.102.485.17579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consta no item 10.3 do Edital de Abertura que deverá haver fundamentação lógica e bibliografia apesentada pelo candidato.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20150414.213349.26356.102.485.17579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consta no item 10.3 do Edital de Abertura que deverá haver fundamentação lógica e bibliografia apesentada pelo candidato.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20150415.095939.21667.102.485.10203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17 do cargo Odontólogo II-40 horas afirma o fato de que em Campo Alegre, o clima é quente e temperado. Existe uma pluviosidade significativa ao longo do ano. Mesmo o mês mais seco ainda assim tem muita pluviosidade. De acordo com a Köppen e Geiger o clima é classificado como Cfb. Logo a alternativa “A” está correta.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20150415.112329.21667.102.485.10203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24 do cargo Odontólogo II-40 horas está correta pois o único dos tumores citados que é classificado como tumor odontogênico é o ameloblatoma, o outros, neurilenoma, neurinoma e osteoma são tumores não odontogênicos. O enunciado pergunta qual alternativa NÃO representa um tumor benigno não odontogênico.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20150415.143426.21929.102.485.13971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consta no item 10.3 do Edital de Abertura que deverá haver fundamentação lógica e bibliografia apesentada pelo candidato.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20150415.160827.24673.102.485.16204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29 do cargo Assistente Social será anulada. Sendo assim, recurso 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20150415.193621.26786.102.485.17972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17 do cargo Fisioterapeuta horas afirma o fato de que em Campo Alegre, o clima é quente e temperado. Existe uma pluviosidade significativa ao longo do ano. Mesmo o mês mais seco ainda assim tem muita pluviosidade. De acordo com a Köppen e Geiger o clima é classificado como Cfb. Logo a alternativa “A” está correta.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20150415.194038.26786.102.485.17972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25 do cargo Fisioterapeuta será anulada. Sendo assim, recurso 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20150415.194505.26786.102.485.17972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24 do cargo Fisioterapeuta está correta, pois apesar de não especificar o momento, na ação muscular normal o joelho fica em extensão. Sendo assim, recurso indeferido.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20150415.223857.30955.102.485.21636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29 do cargo Odontólogo II-40 horas será alterada para constar como correta a alternativa B, pois o surto acontece quando há o aumento repentino do número de casos de uma doença em uma região específica, por exemplo bairros. Para ser considerado surto, o aumento de casos deve ser maior do que o esperado pelas autoridades e epidemia se caracteriza quando um surto acontece em diversas regiões. Uma epidemia a nível municipal acontece quando diversos bairros apresentam uma doença, a epidemia a nível estadual acontece quando diversas cidades têm casos e a epidemia nacional acontece quando há casos em diversas regiões do país, sendo essa a resposta mais coerente. Sendo assim, recurso 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20150416.002323.31909.102.485.22448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29 do cargo Odontólogo II-40 horas será alterada para constar como correta a alternativa B, pois o surto acontece quando há o aumento repentino do número de casos de uma doença em uma região específica, por exemplo bairros. Para ser considerado surto, o aumento de casos deve ser maior do que o esperado pelas autoridades e epidemia se caracteriza quando um surto acontece em diversas regiões. Uma epidemia a nível municipal acontece quando diversos bairros apresentam uma doença, a epidemia a nível estadual acontece quando diversas cidades têm casos e a epidemia nacional acontece quando há casos em diversas regiões do país, sendo essa a resposta mais coerente. Sendo assim, recurso 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20150416.183503.27666.102.485.18732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30 do cargo Engenheiro Civil será anulada. Sendo assim, recurso deferido.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N° Protocolo: 20150416.184847.27666.102.485.18732</w:t>
      </w:r>
    </w:p>
    <w:p w:rsidR="006D5678" w:rsidRPr="00ED08DF" w:rsidRDefault="006D5678" w:rsidP="00BE5D9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D08DF">
        <w:rPr>
          <w:rFonts w:ascii="Calibri Light" w:hAnsi="Calibri Light" w:cs="Arial"/>
        </w:rPr>
        <w:t>Resposta: Em resposta ao recurso interposto, a MGA Concursos esclarece que a questão 29 do cargo Engenheiro Civil será anulada. Sendo assim, recurso deferido.</w:t>
      </w:r>
    </w:p>
    <w:sectPr w:rsidR="006D5678" w:rsidRPr="00ED08DF" w:rsidSect="0090768C">
      <w:pgSz w:w="15840" w:h="12240" w:orient="landscape"/>
      <w:pgMar w:top="1276" w:right="1701" w:bottom="1134" w:left="1134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678" w:rsidRDefault="006D5678">
      <w:pPr>
        <w:spacing w:after="0" w:line="240" w:lineRule="auto"/>
      </w:pPr>
      <w:r>
        <w:separator/>
      </w:r>
    </w:p>
  </w:endnote>
  <w:endnote w:type="continuationSeparator" w:id="0">
    <w:p w:rsidR="006D5678" w:rsidRDefault="006D5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78" w:rsidRDefault="006D5678" w:rsidP="008E7BB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5678" w:rsidRDefault="006D5678" w:rsidP="008E7BB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78" w:rsidRDefault="006D5678" w:rsidP="008E7BB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34</w:t>
    </w:r>
    <w:r>
      <w:rPr>
        <w:rStyle w:val="PageNumber"/>
      </w:rPr>
      <w:fldChar w:fldCharType="end"/>
    </w:r>
  </w:p>
  <w:p w:rsidR="006D5678" w:rsidRPr="00645861" w:rsidRDefault="006D5678" w:rsidP="008E7BBE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678" w:rsidRDefault="006D5678">
      <w:pPr>
        <w:spacing w:after="0" w:line="240" w:lineRule="auto"/>
      </w:pPr>
      <w:r>
        <w:separator/>
      </w:r>
    </w:p>
  </w:footnote>
  <w:footnote w:type="continuationSeparator" w:id="0">
    <w:p w:rsidR="006D5678" w:rsidRDefault="006D5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78" w:rsidRDefault="006D5678" w:rsidP="008E7BBE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6D5678" w:rsidRDefault="006D5678" w:rsidP="008E7BBE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6D5678" w:rsidRDefault="006D5678" w:rsidP="008E7BBE">
    <w:pPr>
      <w:pStyle w:val="Header"/>
      <w:tabs>
        <w:tab w:val="left" w:pos="772"/>
        <w:tab w:val="center" w:pos="4942"/>
      </w:tabs>
      <w:spacing w:after="0"/>
    </w:pPr>
  </w:p>
  <w:p w:rsidR="006D5678" w:rsidRDefault="006D5678" w:rsidP="008E7BBE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6D5678" w:rsidRDefault="006D5678" w:rsidP="008E7BBE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60DC"/>
    <w:rsid w:val="000106BD"/>
    <w:rsid w:val="000F6024"/>
    <w:rsid w:val="00292CBD"/>
    <w:rsid w:val="003063BC"/>
    <w:rsid w:val="003160DC"/>
    <w:rsid w:val="003F0EBB"/>
    <w:rsid w:val="004C4761"/>
    <w:rsid w:val="004E17D9"/>
    <w:rsid w:val="00645861"/>
    <w:rsid w:val="006D5678"/>
    <w:rsid w:val="00714560"/>
    <w:rsid w:val="00773D03"/>
    <w:rsid w:val="007A1D22"/>
    <w:rsid w:val="00857B21"/>
    <w:rsid w:val="008E7BBE"/>
    <w:rsid w:val="008F2E31"/>
    <w:rsid w:val="0090768C"/>
    <w:rsid w:val="00947DC1"/>
    <w:rsid w:val="00A35223"/>
    <w:rsid w:val="00A429FE"/>
    <w:rsid w:val="00A5162A"/>
    <w:rsid w:val="00A73D64"/>
    <w:rsid w:val="00A80170"/>
    <w:rsid w:val="00A9180C"/>
    <w:rsid w:val="00A92DD0"/>
    <w:rsid w:val="00AA1C5B"/>
    <w:rsid w:val="00BE5D9D"/>
    <w:rsid w:val="00CD103C"/>
    <w:rsid w:val="00CD426A"/>
    <w:rsid w:val="00CD5237"/>
    <w:rsid w:val="00D0640E"/>
    <w:rsid w:val="00D63A53"/>
    <w:rsid w:val="00ED08DF"/>
    <w:rsid w:val="00F62260"/>
    <w:rsid w:val="00FD41D9"/>
    <w:rsid w:val="00FF1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0DC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160D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160DC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60DC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3160DC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160DC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styleId="PageNumber">
    <w:name w:val="page number"/>
    <w:basedOn w:val="DefaultParagraphFont"/>
    <w:uiPriority w:val="99"/>
    <w:rsid w:val="003160D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9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oalegre.sc.gov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gaconcursospublicos.com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34</Pages>
  <Words>9583</Words>
  <Characters>-32766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RESULTADO PRELIMINAR</dc:title>
  <dc:subject/>
  <dc:creator>Maurício de Carvalho Silva</dc:creator>
  <cp:keywords/>
  <dc:description/>
  <cp:lastModifiedBy>Usuario</cp:lastModifiedBy>
  <cp:revision>9</cp:revision>
  <dcterms:created xsi:type="dcterms:W3CDTF">2015-05-07T20:13:00Z</dcterms:created>
  <dcterms:modified xsi:type="dcterms:W3CDTF">2015-05-07T20:20:00Z</dcterms:modified>
</cp:coreProperties>
</file>