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B0" w:rsidRDefault="00870AB0" w:rsidP="0024662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870AB0" w:rsidRDefault="00870AB0" w:rsidP="0024662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870AB0" w:rsidRPr="00D31B5E" w:rsidRDefault="00870AB0" w:rsidP="00246628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</w:rPr>
      </w:pPr>
      <w:r w:rsidRPr="00D31B5E">
        <w:rPr>
          <w:rFonts w:ascii="Calibri" w:hAnsi="Calibri" w:cs="Arial"/>
          <w:b/>
          <w:color w:val="000000"/>
        </w:rPr>
        <w:t>EDITAL DE DEFERIMENTO DAS INSCRIÇÕES</w:t>
      </w:r>
    </w:p>
    <w:p w:rsidR="00870AB0" w:rsidRPr="00D31B5E" w:rsidRDefault="00870AB0" w:rsidP="00246628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>
        <w:rPr>
          <w:rFonts w:ascii="Calibri" w:hAnsi="Calibri" w:cs="Arial"/>
          <w:b/>
          <w:bCs/>
          <w:color w:val="auto"/>
        </w:rPr>
        <w:t>(</w:t>
      </w:r>
      <w:r w:rsidRPr="00D31B5E">
        <w:rPr>
          <w:rFonts w:ascii="Calibri" w:hAnsi="Calibri" w:cs="Arial"/>
          <w:b/>
          <w:bCs/>
          <w:color w:val="auto"/>
        </w:rPr>
        <w:t>CONCURSO PÚBLICO MUNICIPAL Nº 002/2015</w:t>
      </w:r>
      <w:r>
        <w:rPr>
          <w:rFonts w:ascii="Calibri" w:hAnsi="Calibri" w:cs="Arial"/>
          <w:b/>
          <w:bCs/>
          <w:color w:val="auto"/>
        </w:rPr>
        <w:t>)</w:t>
      </w:r>
    </w:p>
    <w:p w:rsidR="00870AB0" w:rsidRDefault="00870AB0" w:rsidP="0024662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870AB0" w:rsidRPr="00D0640E" w:rsidRDefault="00870AB0" w:rsidP="0024662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870AB0" w:rsidRPr="00CD103C" w:rsidRDefault="00870AB0" w:rsidP="0085588D">
      <w:pPr>
        <w:spacing w:after="0" w:line="360" w:lineRule="auto"/>
        <w:jc w:val="both"/>
        <w:rPr>
          <w:rFonts w:ascii="Calibri Light" w:hAnsi="Calibri Light" w:cs="Arial"/>
        </w:rPr>
      </w:pPr>
      <w:r w:rsidRPr="00D0640E">
        <w:rPr>
          <w:rFonts w:ascii="Calibri" w:hAnsi="Calibri" w:cs="Arial"/>
        </w:rPr>
        <w:tab/>
      </w:r>
      <w:r w:rsidRPr="00CD103C">
        <w:rPr>
          <w:rFonts w:ascii="Calibri Light" w:hAnsi="Calibri Light" w:cs="Arial"/>
        </w:rPr>
        <w:t>O Prefeito do Município de Campo Alegre-SC, no uso de suas atribuições legais e tendo em vista o disposto no artigo 37, inciso II, da Constituição Federal</w:t>
      </w:r>
      <w:r w:rsidRPr="00CD103C">
        <w:rPr>
          <w:rFonts w:ascii="Calibri Light" w:hAnsi="Calibri Light" w:cs="Arial"/>
          <w:color w:val="auto"/>
        </w:rPr>
        <w:t>,</w:t>
      </w:r>
      <w:r w:rsidRPr="00CD103C">
        <w:rPr>
          <w:rFonts w:ascii="Calibri Light" w:hAnsi="Calibri Light" w:cs="Arial"/>
        </w:rPr>
        <w:t xml:space="preserve"> resolve tornar público o presente Edital de Deferimento das Inscrições</w:t>
      </w:r>
      <w:r w:rsidRPr="00CD103C">
        <w:rPr>
          <w:rFonts w:ascii="Calibri Light" w:hAnsi="Calibri Light"/>
          <w:color w:val="000000"/>
          <w:shd w:val="clear" w:color="auto" w:fill="FFFFFF"/>
          <w:lang w:val="pt-PT"/>
        </w:rPr>
        <w:t>.</w:t>
      </w:r>
    </w:p>
    <w:p w:rsidR="00870AB0" w:rsidRPr="00CD103C" w:rsidRDefault="00870AB0" w:rsidP="0085588D">
      <w:pPr>
        <w:spacing w:after="0" w:line="360" w:lineRule="auto"/>
        <w:jc w:val="both"/>
        <w:rPr>
          <w:rFonts w:ascii="Calibri Light" w:hAnsi="Calibri Light" w:cs="Arial"/>
        </w:rPr>
      </w:pPr>
    </w:p>
    <w:p w:rsidR="00870AB0" w:rsidRPr="00CD103C" w:rsidRDefault="00870AB0" w:rsidP="0085588D">
      <w:pPr>
        <w:spacing w:after="0" w:line="360" w:lineRule="auto"/>
        <w:ind w:firstLine="708"/>
        <w:jc w:val="both"/>
        <w:rPr>
          <w:rFonts w:ascii="Calibri Light" w:hAnsi="Calibri Light"/>
        </w:rPr>
      </w:pPr>
      <w:r w:rsidRPr="00CD103C">
        <w:rPr>
          <w:rFonts w:ascii="Calibri Light" w:hAnsi="Calibri Light"/>
          <w:b/>
        </w:rPr>
        <w:t>Art.1°</w:t>
      </w:r>
      <w:r w:rsidRPr="00CD103C">
        <w:rPr>
          <w:rFonts w:ascii="Calibri Light" w:hAnsi="Calibri Light"/>
        </w:rPr>
        <w:t xml:space="preserve"> Consta do Anexo I do presente Edital a lista de candidatos que tiveram suas inscrições deferidas.</w:t>
      </w:r>
    </w:p>
    <w:p w:rsidR="00870AB0" w:rsidRPr="00CD103C" w:rsidRDefault="00870AB0" w:rsidP="0085588D">
      <w:pPr>
        <w:spacing w:after="0" w:line="360" w:lineRule="auto"/>
        <w:ind w:firstLine="708"/>
        <w:jc w:val="both"/>
        <w:rPr>
          <w:rFonts w:ascii="Calibri Light" w:hAnsi="Calibri Light"/>
        </w:rPr>
      </w:pPr>
    </w:p>
    <w:p w:rsidR="00870AB0" w:rsidRPr="00CD103C" w:rsidRDefault="00870AB0" w:rsidP="0085588D">
      <w:pPr>
        <w:spacing w:after="0" w:line="360" w:lineRule="auto"/>
        <w:ind w:firstLine="708"/>
        <w:jc w:val="both"/>
        <w:rPr>
          <w:rFonts w:ascii="Calibri Light" w:hAnsi="Calibri Light"/>
          <w:b/>
        </w:rPr>
      </w:pPr>
      <w:r w:rsidRPr="00CD103C">
        <w:rPr>
          <w:rFonts w:ascii="Calibri Light" w:hAnsi="Calibri Light"/>
          <w:b/>
        </w:rPr>
        <w:t xml:space="preserve">Art. 2º </w:t>
      </w:r>
      <w:r w:rsidRPr="00CD103C">
        <w:rPr>
          <w:rFonts w:ascii="Calibri Light" w:hAnsi="Calibri Light"/>
        </w:rPr>
        <w:t xml:space="preserve">Consta do Anexo </w:t>
      </w:r>
      <w:r>
        <w:rPr>
          <w:rFonts w:ascii="Calibri Light" w:hAnsi="Calibri Light"/>
        </w:rPr>
        <w:t>I</w:t>
      </w:r>
      <w:r w:rsidRPr="00CD103C">
        <w:rPr>
          <w:rFonts w:ascii="Calibri Light" w:hAnsi="Calibri Light"/>
        </w:rPr>
        <w:t xml:space="preserve">I do presente Edital a lista de candidatos que tiveram suas inscrições deferidas </w:t>
      </w:r>
      <w:r>
        <w:rPr>
          <w:rFonts w:ascii="Calibri Light" w:hAnsi="Calibri Light"/>
        </w:rPr>
        <w:t>na condição de</w:t>
      </w:r>
      <w:r w:rsidRPr="00CD103C">
        <w:rPr>
          <w:rFonts w:ascii="Calibri Light" w:hAnsi="Calibri Light"/>
        </w:rPr>
        <w:t xml:space="preserve"> candidatos PNE’s (Pessoas com necessidades Especiais).</w:t>
      </w:r>
    </w:p>
    <w:p w:rsidR="00870AB0" w:rsidRPr="00CD103C" w:rsidRDefault="00870AB0" w:rsidP="0085588D">
      <w:pPr>
        <w:spacing w:after="0" w:line="360" w:lineRule="auto"/>
        <w:jc w:val="both"/>
        <w:rPr>
          <w:rFonts w:ascii="Calibri Light" w:hAnsi="Calibri Light"/>
        </w:rPr>
      </w:pPr>
    </w:p>
    <w:p w:rsidR="00870AB0" w:rsidRPr="00CD103C" w:rsidRDefault="00870AB0" w:rsidP="0085588D">
      <w:pPr>
        <w:spacing w:after="0" w:line="360" w:lineRule="auto"/>
        <w:ind w:firstLine="567"/>
        <w:jc w:val="both"/>
        <w:rPr>
          <w:rFonts w:ascii="Calibri Light" w:hAnsi="Calibri Light"/>
        </w:rPr>
      </w:pPr>
      <w:r w:rsidRPr="00CD103C">
        <w:rPr>
          <w:rFonts w:ascii="Calibri Light" w:hAnsi="Calibri Light"/>
          <w:b/>
        </w:rPr>
        <w:t>Art. 3°</w:t>
      </w:r>
      <w:r w:rsidRPr="00CD103C">
        <w:rPr>
          <w:rFonts w:ascii="Calibri Light" w:hAnsi="Calibri Light"/>
        </w:rPr>
        <w:t xml:space="preserve"> Fica aberto o prazo recursal contra o deferimento das inscrições </w:t>
      </w:r>
      <w:r w:rsidRPr="00CD103C">
        <w:rPr>
          <w:rFonts w:ascii="Calibri Light" w:hAnsi="Calibri Light"/>
          <w:b/>
        </w:rPr>
        <w:t xml:space="preserve">no prazo das 08h do dia </w:t>
      </w:r>
      <w:r>
        <w:rPr>
          <w:rFonts w:ascii="Calibri Light" w:hAnsi="Calibri Light"/>
          <w:b/>
        </w:rPr>
        <w:t>01</w:t>
      </w:r>
      <w:r w:rsidRPr="00CD103C">
        <w:rPr>
          <w:rFonts w:ascii="Calibri Light" w:hAnsi="Calibri Light"/>
          <w:b/>
        </w:rPr>
        <w:t>/</w:t>
      </w:r>
      <w:r>
        <w:rPr>
          <w:rFonts w:ascii="Calibri Light" w:hAnsi="Calibri Light"/>
          <w:b/>
        </w:rPr>
        <w:t>04</w:t>
      </w:r>
      <w:r w:rsidRPr="00CD103C">
        <w:rPr>
          <w:rFonts w:ascii="Calibri Light" w:hAnsi="Calibri Light"/>
          <w:b/>
        </w:rPr>
        <w:t>/201</w:t>
      </w:r>
      <w:r>
        <w:rPr>
          <w:rFonts w:ascii="Calibri Light" w:hAnsi="Calibri Light"/>
          <w:b/>
        </w:rPr>
        <w:t>5</w:t>
      </w:r>
      <w:r w:rsidRPr="00CD103C">
        <w:rPr>
          <w:rFonts w:ascii="Calibri Light" w:hAnsi="Calibri Light"/>
          <w:b/>
        </w:rPr>
        <w:t xml:space="preserve"> até as 23h59min do dia </w:t>
      </w:r>
      <w:r>
        <w:rPr>
          <w:rFonts w:ascii="Calibri Light" w:hAnsi="Calibri Light"/>
          <w:b/>
        </w:rPr>
        <w:t>06</w:t>
      </w:r>
      <w:r w:rsidRPr="00CD103C">
        <w:rPr>
          <w:rFonts w:ascii="Calibri Light" w:hAnsi="Calibri Light"/>
          <w:b/>
        </w:rPr>
        <w:t>/</w:t>
      </w:r>
      <w:r>
        <w:rPr>
          <w:rFonts w:ascii="Calibri Light" w:hAnsi="Calibri Light"/>
          <w:b/>
        </w:rPr>
        <w:t>04</w:t>
      </w:r>
      <w:r w:rsidRPr="00CD103C">
        <w:rPr>
          <w:rFonts w:ascii="Calibri Light" w:hAnsi="Calibri Light"/>
          <w:b/>
        </w:rPr>
        <w:t>/201</w:t>
      </w:r>
      <w:r>
        <w:rPr>
          <w:rFonts w:ascii="Calibri Light" w:hAnsi="Calibri Light"/>
          <w:b/>
        </w:rPr>
        <w:t>5</w:t>
      </w:r>
      <w:r w:rsidRPr="00CD103C">
        <w:rPr>
          <w:rFonts w:ascii="Calibri Light" w:hAnsi="Calibri Light"/>
        </w:rPr>
        <w:t>.</w:t>
      </w:r>
    </w:p>
    <w:p w:rsidR="00870AB0" w:rsidRPr="00CD103C" w:rsidRDefault="00870AB0" w:rsidP="0085588D">
      <w:pPr>
        <w:spacing w:after="0" w:line="360" w:lineRule="auto"/>
        <w:ind w:firstLine="567"/>
        <w:jc w:val="both"/>
        <w:rPr>
          <w:rFonts w:ascii="Calibri Light" w:hAnsi="Calibri Light"/>
        </w:rPr>
      </w:pPr>
    </w:p>
    <w:p w:rsidR="00870AB0" w:rsidRPr="00CD103C" w:rsidRDefault="00870AB0" w:rsidP="0085588D">
      <w:pPr>
        <w:spacing w:after="0" w:line="360" w:lineRule="auto"/>
        <w:ind w:firstLine="708"/>
        <w:jc w:val="both"/>
        <w:rPr>
          <w:rFonts w:ascii="Calibri Light" w:hAnsi="Calibri Light" w:cs="Arial"/>
          <w:color w:val="auto"/>
        </w:rPr>
      </w:pPr>
      <w:r w:rsidRPr="00CD103C">
        <w:rPr>
          <w:rFonts w:ascii="Calibri Light" w:hAnsi="Calibri Light" w:cs="Arial"/>
        </w:rPr>
        <w:t>Para que não se alegue ignorância, o presente Edital será afixado n</w:t>
      </w:r>
      <w:r w:rsidRPr="00CD103C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6" w:history="1">
        <w:r w:rsidRPr="00CD103C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CD103C">
        <w:rPr>
          <w:rFonts w:ascii="Calibri Light" w:hAnsi="Calibri Light" w:cs="Arial"/>
          <w:color w:val="auto"/>
        </w:rPr>
        <w:t xml:space="preserve"> e </w:t>
      </w:r>
      <w:hyperlink r:id="rId7" w:history="1">
        <w:r w:rsidRPr="00CD103C">
          <w:rPr>
            <w:rStyle w:val="Hyperlink"/>
            <w:rFonts w:ascii="Calibri Light" w:hAnsi="Calibri Light" w:cs="Arial"/>
          </w:rPr>
          <w:t>www.campoalegre.sc.gov.br</w:t>
        </w:r>
      </w:hyperlink>
      <w:r w:rsidRPr="00CD103C">
        <w:rPr>
          <w:rFonts w:ascii="Calibri Light" w:hAnsi="Calibri Light" w:cs="Arial"/>
          <w:color w:val="auto"/>
        </w:rPr>
        <w:t xml:space="preserve"> .</w:t>
      </w:r>
    </w:p>
    <w:p w:rsidR="00870AB0" w:rsidRPr="00CD103C" w:rsidRDefault="00870AB0" w:rsidP="0085588D">
      <w:pPr>
        <w:spacing w:after="0" w:line="360" w:lineRule="auto"/>
        <w:jc w:val="both"/>
        <w:rPr>
          <w:rFonts w:ascii="Calibri Light" w:hAnsi="Calibri Light" w:cs="Arial"/>
          <w:color w:val="auto"/>
        </w:rPr>
      </w:pPr>
    </w:p>
    <w:p w:rsidR="00870AB0" w:rsidRPr="00CD103C" w:rsidRDefault="00870AB0" w:rsidP="0085588D">
      <w:pPr>
        <w:tabs>
          <w:tab w:val="left" w:pos="426"/>
        </w:tabs>
        <w:spacing w:after="0" w:line="360" w:lineRule="auto"/>
        <w:rPr>
          <w:rFonts w:ascii="Calibri Light" w:hAnsi="Calibri Light" w:cs="Arial"/>
        </w:rPr>
      </w:pPr>
      <w:r>
        <w:rPr>
          <w:rFonts w:ascii="Calibri Light" w:hAnsi="Calibri Light" w:cs="Arial"/>
          <w:color w:val="auto"/>
        </w:rPr>
        <w:tab/>
      </w:r>
      <w:r>
        <w:rPr>
          <w:rFonts w:ascii="Calibri Light" w:hAnsi="Calibri Light" w:cs="Arial"/>
          <w:color w:val="auto"/>
        </w:rPr>
        <w:tab/>
      </w: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31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março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:rsidR="00870AB0" w:rsidRPr="00CD103C" w:rsidRDefault="00870AB0" w:rsidP="0085588D">
      <w:pPr>
        <w:tabs>
          <w:tab w:val="left" w:pos="426"/>
        </w:tabs>
        <w:spacing w:after="0" w:line="360" w:lineRule="auto"/>
        <w:ind w:left="709"/>
        <w:jc w:val="center"/>
        <w:rPr>
          <w:rFonts w:ascii="Calibri Light" w:hAnsi="Calibri Light" w:cs="Arial"/>
        </w:rPr>
      </w:pPr>
    </w:p>
    <w:p w:rsidR="00870AB0" w:rsidRPr="00D0640E" w:rsidRDefault="00870AB0" w:rsidP="0085588D">
      <w:pPr>
        <w:tabs>
          <w:tab w:val="left" w:pos="426"/>
        </w:tabs>
        <w:spacing w:after="0" w:line="360" w:lineRule="auto"/>
        <w:ind w:left="709"/>
        <w:jc w:val="center"/>
        <w:rPr>
          <w:rFonts w:ascii="Calibri" w:hAnsi="Calibri" w:cs="Arial"/>
        </w:rPr>
      </w:pPr>
    </w:p>
    <w:p w:rsidR="00870AB0" w:rsidRPr="00D0640E" w:rsidRDefault="00870AB0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870AB0" w:rsidRPr="00D0640E" w:rsidRDefault="00870AB0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870AB0" w:rsidRDefault="00870AB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870AB0" w:rsidRDefault="00870AB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870AB0" w:rsidRDefault="00870AB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870AB0" w:rsidRDefault="00870AB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870AB0" w:rsidRDefault="00870AB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870AB0" w:rsidRDefault="00870AB0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870AB0" w:rsidRDefault="00870AB0" w:rsidP="001F4D1A"/>
    <w:p w:rsidR="00870AB0" w:rsidRDefault="00870AB0" w:rsidP="006E053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B5F34">
        <w:rPr>
          <w:rFonts w:ascii="Arial" w:hAnsi="Arial" w:cs="Arial"/>
          <w:b/>
          <w:sz w:val="20"/>
          <w:szCs w:val="20"/>
        </w:rPr>
        <w:t>ANEXO I</w:t>
      </w:r>
    </w:p>
    <w:p w:rsidR="00870AB0" w:rsidRPr="001F4D1A" w:rsidRDefault="00870AB0" w:rsidP="006E0536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  <w:u w:val="single"/>
        </w:rPr>
      </w:pPr>
      <w:r w:rsidRPr="001F4D1A">
        <w:rPr>
          <w:rFonts w:ascii="Calibri" w:hAnsi="Calibri" w:cs="Arial"/>
          <w:b/>
          <w:color w:val="000000"/>
          <w:u w:val="single"/>
        </w:rPr>
        <w:t>EDITAL DE DEFERIMENTO DAS INSCRIÇÕES</w:t>
      </w:r>
    </w:p>
    <w:p w:rsidR="00870AB0" w:rsidRPr="00B34D9A" w:rsidRDefault="00870AB0" w:rsidP="006E0536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B34D9A">
        <w:rPr>
          <w:rFonts w:ascii="Calibri" w:hAnsi="Calibri" w:cs="Arial"/>
          <w:b/>
          <w:bCs/>
          <w:color w:val="auto"/>
          <w:u w:val="single"/>
        </w:rPr>
        <w:t xml:space="preserve">CONCURSO PÚBLICO </w:t>
      </w:r>
      <w:r>
        <w:rPr>
          <w:rFonts w:ascii="Calibri" w:hAnsi="Calibri" w:cs="Arial"/>
          <w:b/>
          <w:bCs/>
          <w:color w:val="auto"/>
          <w:u w:val="single"/>
        </w:rPr>
        <w:t xml:space="preserve">MUNICIPAL </w:t>
      </w:r>
      <w:r w:rsidRPr="00B34D9A">
        <w:rPr>
          <w:rFonts w:ascii="Calibri" w:hAnsi="Calibri" w:cs="Arial"/>
          <w:b/>
          <w:bCs/>
          <w:color w:val="auto"/>
          <w:u w:val="single"/>
        </w:rPr>
        <w:t>N</w:t>
      </w:r>
      <w:r>
        <w:rPr>
          <w:rFonts w:ascii="Calibri" w:hAnsi="Calibri" w:cs="Arial"/>
          <w:b/>
          <w:bCs/>
          <w:color w:val="auto"/>
          <w:u w:val="single"/>
        </w:rPr>
        <w:t>º</w:t>
      </w:r>
      <w:r w:rsidRPr="00B34D9A">
        <w:rPr>
          <w:rFonts w:ascii="Calibri" w:hAnsi="Calibri" w:cs="Arial"/>
          <w:b/>
          <w:bCs/>
          <w:color w:val="auto"/>
          <w:u w:val="single"/>
        </w:rPr>
        <w:t xml:space="preserve"> 00</w:t>
      </w:r>
      <w:r>
        <w:rPr>
          <w:rFonts w:ascii="Calibri" w:hAnsi="Calibri" w:cs="Arial"/>
          <w:b/>
          <w:bCs/>
          <w:color w:val="auto"/>
          <w:u w:val="single"/>
        </w:rPr>
        <w:t>2</w:t>
      </w:r>
      <w:r w:rsidRPr="00B34D9A">
        <w:rPr>
          <w:rFonts w:ascii="Calibri" w:hAnsi="Calibri" w:cs="Arial"/>
          <w:b/>
          <w:bCs/>
          <w:color w:val="auto"/>
          <w:u w:val="single"/>
        </w:rPr>
        <w:t>/2015</w:t>
      </w:r>
    </w:p>
    <w:p w:rsidR="00870AB0" w:rsidRDefault="00870AB0" w:rsidP="006E0536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870AB0" w:rsidRPr="006E0536" w:rsidRDefault="00870AB0" w:rsidP="001F4D1A">
      <w:pPr>
        <w:jc w:val="center"/>
        <w:rPr>
          <w:rFonts w:ascii="Arial" w:hAnsi="Arial" w:cs="Arial"/>
          <w:b/>
          <w:sz w:val="20"/>
          <w:szCs w:val="20"/>
        </w:rPr>
      </w:pPr>
      <w:r w:rsidRPr="006E0536">
        <w:rPr>
          <w:rFonts w:ascii="Calibri Light" w:hAnsi="Calibri Light"/>
          <w:b/>
        </w:rPr>
        <w:t>LISTA DE CANDIDATOS QUE TIVERAM SUAS INSCRIÇÕES DEFERIDAS</w:t>
      </w:r>
    </w:p>
    <w:tbl>
      <w:tblPr>
        <w:tblW w:w="10563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5"/>
        <w:gridCol w:w="741"/>
        <w:gridCol w:w="4211"/>
        <w:gridCol w:w="1030"/>
        <w:gridCol w:w="4576"/>
      </w:tblGrid>
      <w:tr w:rsidR="00870AB0" w:rsidRPr="006E0536" w:rsidTr="00C74C9C">
        <w:trPr>
          <w:trHeight w:val="300"/>
        </w:trPr>
        <w:tc>
          <w:tcPr>
            <w:tcW w:w="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6E0536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</w:pPr>
            <w:r w:rsidRPr="006E0536"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4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6E0536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</w:pPr>
            <w:r w:rsidRPr="006E0536"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6E0536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</w:pPr>
            <w:r w:rsidRPr="006E0536"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  <w:t>RG</w:t>
            </w:r>
          </w:p>
        </w:tc>
        <w:tc>
          <w:tcPr>
            <w:tcW w:w="4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6E0536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</w:pPr>
            <w:r w:rsidRPr="006E0536">
              <w:rPr>
                <w:rFonts w:ascii="Arial" w:hAnsi="Arial" w:cs="Arial"/>
                <w:b/>
                <w:color w:val="000000"/>
                <w:sz w:val="16"/>
                <w:szCs w:val="16"/>
                <w:lang w:eastAsia="pt-BR"/>
              </w:rPr>
              <w:t>Cargo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32257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35209259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29355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ADRIANE DINAE WEBER BRAUNINGER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33064527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ARLETE SCHADECK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2377543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59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BEATRIZ PSCHEIDT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68849802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56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23121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CATARINA MICHEL ADENIL FERREIRA PEREIRA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3396315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51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28271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4872925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CRISTINE TSCHOKE LIEBL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23707143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86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23369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84253669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67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3633245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3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31782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2015394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46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29568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3782732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5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RAQUEL STAHELIN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4377503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37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2928033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62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22189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4516327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43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4341549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4174097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MILDENBERGER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4433429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30748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40801799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29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CRISTINA RUTHES PIRES DE LIMA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2586378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39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30870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3908711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5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31713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2928379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59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20464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MARQUIELLI APARECIDA ROSARIO DA CRUZ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4341417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41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24050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KONEFAL ALVES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9790268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NEONILHA BONKO SILVA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42382922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30048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KOMINKIEWICZ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2656369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262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20724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SCHEILA REGINA LINO KRUEGER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3215066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5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SILVETE ROSENILDA DERENIEVZ WOYECIESKOSKI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3271618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209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24565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HACKE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3610584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</w:tr>
      <w:tr w:rsidR="00870AB0" w:rsidRPr="003B00EB" w:rsidTr="00C74C9C">
        <w:trPr>
          <w:trHeight w:val="36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19750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ANDREA PILATTI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4916187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28875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KESTERING GREIPEL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42458315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24509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21721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EVELYN LOUISIANA DUVOISIN EHLKE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2920064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24677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GABRIELI HANTSCHEL ALVES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50187686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31631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HUTTL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4358913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24701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JOCELINE DOS SANTOS LINZMEYER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4627101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30768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BRUNA RODRIGUES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4780551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27877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MARCELE WEITNER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3618002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TEREZINHA CARVALHO DE LIMA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101566455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NERLI BORGES DE SOUZA SCHOFFEL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2667336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REGIANE MALINOVSKI HORTZ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42455189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31165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ROSMARI DE OLIVEIRA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20185391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RODRIGUES FEREIRA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4281659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29557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24913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CARDOZO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2924820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ind w:left="-642" w:firstLine="642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31549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OLENIK PESCHISKI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40026833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29632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VALDIANE APARECIDA FUCKNER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4206675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21732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HACKE DE FARIAS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5933522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YOLANDA STOEBERL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4798884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21511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ALAN CLEVERSON DE LIMA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4341695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29971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ANDREIK MICHEL WOLLNER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50845063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28101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ANNIE EVELYN DE LIMA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93314875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23621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ALMEIDA BURITI NETO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51345641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21473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JUSTINE KOTOVICZ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47991461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27782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SIBELI BONA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4377376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27176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BEATRIZ LIEBL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4316421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20441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LUDWINSKY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5457888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ERNESTINO RIBEIRO DO AMARAL DE SOUZA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5084464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31145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FRANCIS DA SILVA SANTOS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3786328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31328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INACIO SAVITSKY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5654605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 LUIS PISSOLATTO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4997426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27922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EDUARDO BONA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33962944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28822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MAXTERNEANI DIAS BRUNATTI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64856618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20947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JENICE APARECIDA DOS SANTOS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5130639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28076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JESSICA CRISTINA WITT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5727358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31933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CARLOS DA SILVA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5128463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 RANK LIEBL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4174327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LINZMEYER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4377539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LEOSIR FERREIRA DE SOUZA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20135190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27732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DE FARIAS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4516033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A FELCZAK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4002564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20893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GUTKNECHT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3264015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22524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HELENA KORNATZKI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3294763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MAX DANILO BORGES CAVILHA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88137221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20793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NAIRA CHRISTINA BORGES PORTELLA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4388268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32262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RENATA CHEVEN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137738341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RENATO DALLAZEN PEREIRA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52535760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RICIELY MARIA GOTTARDO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5334339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31954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ROBSON ANTONIO GONCALVES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4128520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21001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HENNINGS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4593185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28619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MUHLBAUER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4799838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22209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 BRANDT FERNANDES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3357222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29801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WILLIAM COTHOVISKY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4793027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23326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FERNANDES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47808802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KAMILA DE RODRIGUES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4546771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30656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HIRVINNG ALECSSEY KERETCH ULBIRICH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5447785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31493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ODENIR NIESPODZINSKI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5085271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21503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MARIANE LOPES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4627138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19866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PETER HENRY GRIMM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1083937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31473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LANG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16425707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32080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ROSANGELA HRUSCHKA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3830485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424563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IV-Professor de Inglês (Docência no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31930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ADRIANO WESTPHAL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5311879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27930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77502505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DALVANA GUILIANE LISCZKOVSKI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134148128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32065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EDICLER ORENICE CUBAS MUNHOZ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20154240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26776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ESTER SUCZECK HEIDEN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46270990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31669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GUSTAVO DE CASTRO ALVES MACHADO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135777870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20849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GRAZIELE PASDA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5344113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31953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RAFAEL HIRT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4316042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20748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SAMUEL FISCHER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134856696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28429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TANIA MARCIA CUBAS FRANCO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56660909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30140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PYKOSZ KRAMAR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134336099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30643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ANDRIELI CHAPIESKI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6879591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29648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ANDRIELI CHAVES DA SILVA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5481695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32020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CLAUDIO FERNANDO ZESZOTKO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5344151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30397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GENESIO ROBERTO CAMARGO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76397716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31778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HELENA CRISTINA STAFFEN KOGLER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4206738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24763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RICARDO ARTEN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4406202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22395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SERGIO RENATO MACHADO FAGUNDES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60803960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21185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VIVIANA APARECIDA BUENO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50844660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VIII - Professor de Geografia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25424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CASSIANO DE MOURA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4703602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22589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DERENIEVICZ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5344609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32078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GONCALVES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4540123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30697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GOETEN DE LIMA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4237532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LACHOWICZ WOLTER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4480683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25882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JOICE MAIARA RICS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50841025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SALETE LOPEZ GOTTARDO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5841156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30567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FERNANDA LEMOS MAROS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4798071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31364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IZABELY CRISTINA FERNANDES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5311530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28118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JAMIA JURICH PILLATI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458959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31998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JENYFFER SCHMITCKA PACHECHNE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4316243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SCHROEDER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4245390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21755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PAULO ALEXANDRE MOSER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50846345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29000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PAULO SERGIO TAGATA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16296600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300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19860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SILDONIR SOARES DE CAMARGO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28262127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20609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SUELEN MILCZEVSKI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138840220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20245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VIVIANE CCHALOUPEK SCHROEDER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3264150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trHeight w:val="465"/>
        </w:trPr>
        <w:tc>
          <w:tcPr>
            <w:tcW w:w="7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26575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ZELIA APARECIDA VELOZO DO AMARAL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3315378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VI-Professor de Matemática (Docência nos Anos Finais do Ensino Fundamental)</w:t>
            </w:r>
          </w:p>
        </w:tc>
      </w:tr>
      <w:tr w:rsidR="00870AB0" w:rsidRPr="003B00EB" w:rsidTr="00C74C9C">
        <w:trPr>
          <w:gridBefore w:val="1"/>
          <w:trHeight w:val="30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20396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CAROLINE KROL UHLIG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4627361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28186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LAIS LINZMEYER GIESE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47931922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27754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ELVYS MILDE DA SILVA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5018903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23477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ERNY KIOKO HIDAKA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263235439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30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20785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GISELE DE FATIMA BATISTA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54819628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30655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HIRVINNG ALECSSEY KERETCH ULBIRICH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5447785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31578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JENNIFER RODRIGUES SILVA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4823361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28625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DE FATIMA JANKOVSKI FUCKNER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1094617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28793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DOS SANTOS DE OLIVEIRA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72476204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31628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LUCIANA SANTANA DURAES CUSTODIO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8917212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31561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MARIANE LOPES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4627138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31467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SILVIA RAFAELE KERSCHER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54579465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V-Professor de Língua Portuguesa Docência nos Anos Finais do Ensino Fundamental.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ANDREIA PYKOSZ KRAMAR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134336099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X -Professor de Ensino Religioso (Docência nos Anos Finais do Ensino Fundamental)</w:t>
            </w:r>
          </w:p>
        </w:tc>
      </w:tr>
      <w:tr w:rsidR="00870AB0" w:rsidRPr="003B00EB" w:rsidTr="00C74C9C">
        <w:trPr>
          <w:gridBefore w:val="1"/>
          <w:trHeight w:val="465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>
              <w:rPr>
                <w:noProof/>
                <w:lang w:eastAsia="pt-B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7" type="#_x0000_t75" style="position:absolute;left:0;text-align:left;margin-left:0;margin-top:0;width:15pt;height:11.25pt;z-index:251658240;visibility:hidden;mso-position-horizontal-relative:text;mso-position-vertical-relative:text">
                  <v:imagedata r:id="rId8" o:title=""/>
                </v:shape>
              </w:pict>
            </w:r>
            <w:r>
              <w:rPr>
                <w:noProof/>
                <w:lang w:eastAsia="pt-BR"/>
              </w:rPr>
              <w:pict>
                <v:shape id="Imagem 4" o:spid="_x0000_s1028" type="#_x0000_t75" style="position:absolute;left:0;text-align:left;margin-left:0;margin-top:0;width:15pt;height:11.25pt;z-index:251659264;visibility:hidden;mso-position-horizontal-relative:text;mso-position-vertical-relative:text">
                  <v:imagedata r:id="rId8" o:title=""/>
                </v:shape>
              </w:pict>
            </w: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32307</w:t>
            </w:r>
          </w:p>
        </w:tc>
        <w:tc>
          <w:tcPr>
            <w:tcW w:w="4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4341549</w:t>
            </w:r>
          </w:p>
        </w:tc>
        <w:tc>
          <w:tcPr>
            <w:tcW w:w="4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X -Professor de Ensino Religioso (Docência nos Anos Finais do Ensino Fundamental)</w:t>
            </w:r>
          </w:p>
        </w:tc>
      </w:tr>
    </w:tbl>
    <w:p w:rsidR="00870AB0" w:rsidRDefault="00870AB0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870AB0" w:rsidRDefault="00870AB0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870AB0" w:rsidRDefault="00870AB0" w:rsidP="0044198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B5F34">
        <w:rPr>
          <w:rFonts w:ascii="Arial" w:hAnsi="Arial" w:cs="Arial"/>
          <w:b/>
          <w:sz w:val="20"/>
          <w:szCs w:val="20"/>
        </w:rPr>
        <w:t>ANEXO I</w:t>
      </w:r>
      <w:r>
        <w:rPr>
          <w:rFonts w:ascii="Arial" w:hAnsi="Arial" w:cs="Arial"/>
          <w:b/>
          <w:sz w:val="20"/>
          <w:szCs w:val="20"/>
        </w:rPr>
        <w:t>I</w:t>
      </w:r>
    </w:p>
    <w:p w:rsidR="00870AB0" w:rsidRPr="001F4D1A" w:rsidRDefault="00870AB0" w:rsidP="00441989">
      <w:pPr>
        <w:pStyle w:val="NormalWeb"/>
        <w:spacing w:before="0" w:after="0" w:line="240" w:lineRule="auto"/>
        <w:jc w:val="center"/>
        <w:rPr>
          <w:rFonts w:ascii="Calibri" w:hAnsi="Calibri" w:cs="Arial"/>
          <w:b/>
          <w:color w:val="000000"/>
          <w:u w:val="single"/>
        </w:rPr>
      </w:pPr>
      <w:r w:rsidRPr="001F4D1A">
        <w:rPr>
          <w:rFonts w:ascii="Calibri" w:hAnsi="Calibri" w:cs="Arial"/>
          <w:b/>
          <w:color w:val="000000"/>
          <w:u w:val="single"/>
        </w:rPr>
        <w:t>EDITAL DE DEFERIMENTO DAS INSCRIÇÕES</w:t>
      </w:r>
    </w:p>
    <w:p w:rsidR="00870AB0" w:rsidRDefault="00870AB0" w:rsidP="00441989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B34D9A">
        <w:rPr>
          <w:rFonts w:ascii="Calibri" w:hAnsi="Calibri" w:cs="Arial"/>
          <w:b/>
          <w:bCs/>
          <w:color w:val="auto"/>
          <w:u w:val="single"/>
        </w:rPr>
        <w:t xml:space="preserve">CONCURSO PÚBLICO </w:t>
      </w:r>
      <w:r>
        <w:rPr>
          <w:rFonts w:ascii="Calibri" w:hAnsi="Calibri" w:cs="Arial"/>
          <w:b/>
          <w:bCs/>
          <w:color w:val="auto"/>
          <w:u w:val="single"/>
        </w:rPr>
        <w:t xml:space="preserve">MUNICIPAL </w:t>
      </w:r>
      <w:r w:rsidRPr="00B34D9A">
        <w:rPr>
          <w:rFonts w:ascii="Calibri" w:hAnsi="Calibri" w:cs="Arial"/>
          <w:b/>
          <w:bCs/>
          <w:color w:val="auto"/>
          <w:u w:val="single"/>
        </w:rPr>
        <w:t>N</w:t>
      </w:r>
      <w:r>
        <w:rPr>
          <w:rFonts w:ascii="Calibri" w:hAnsi="Calibri" w:cs="Arial"/>
          <w:b/>
          <w:bCs/>
          <w:color w:val="auto"/>
          <w:u w:val="single"/>
        </w:rPr>
        <w:t>º</w:t>
      </w:r>
      <w:r w:rsidRPr="00B34D9A">
        <w:rPr>
          <w:rFonts w:ascii="Calibri" w:hAnsi="Calibri" w:cs="Arial"/>
          <w:b/>
          <w:bCs/>
          <w:color w:val="auto"/>
          <w:u w:val="single"/>
        </w:rPr>
        <w:t xml:space="preserve"> 00</w:t>
      </w:r>
      <w:r>
        <w:rPr>
          <w:rFonts w:ascii="Calibri" w:hAnsi="Calibri" w:cs="Arial"/>
          <w:b/>
          <w:bCs/>
          <w:color w:val="auto"/>
          <w:u w:val="single"/>
        </w:rPr>
        <w:t>2</w:t>
      </w:r>
      <w:r w:rsidRPr="00B34D9A">
        <w:rPr>
          <w:rFonts w:ascii="Calibri" w:hAnsi="Calibri" w:cs="Arial"/>
          <w:b/>
          <w:bCs/>
          <w:color w:val="auto"/>
          <w:u w:val="single"/>
        </w:rPr>
        <w:t>/2015</w:t>
      </w:r>
    </w:p>
    <w:p w:rsidR="00870AB0" w:rsidRDefault="00870AB0" w:rsidP="00441989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870AB0" w:rsidRDefault="00870AB0" w:rsidP="00441989">
      <w:pPr>
        <w:spacing w:after="0" w:line="240" w:lineRule="auto"/>
        <w:jc w:val="center"/>
        <w:rPr>
          <w:rFonts w:ascii="Calibri Light" w:hAnsi="Calibri Light"/>
          <w:b/>
        </w:rPr>
      </w:pPr>
      <w:r w:rsidRPr="00441989">
        <w:rPr>
          <w:rFonts w:ascii="Calibri Light" w:hAnsi="Calibri Light"/>
          <w:b/>
        </w:rPr>
        <w:t xml:space="preserve">LISTA DE CANDIDATOS QUE TIVERAM SUAS INSCRIÇÕES DEFERIDAS NA CONDIÇÃO DE </w:t>
      </w:r>
    </w:p>
    <w:p w:rsidR="00870AB0" w:rsidRDefault="00870AB0" w:rsidP="00441989">
      <w:pPr>
        <w:spacing w:after="0" w:line="240" w:lineRule="auto"/>
        <w:jc w:val="center"/>
        <w:rPr>
          <w:rFonts w:ascii="Calibri Light" w:hAnsi="Calibri Light"/>
          <w:b/>
        </w:rPr>
      </w:pPr>
      <w:r w:rsidRPr="00441989">
        <w:rPr>
          <w:rFonts w:ascii="Calibri Light" w:hAnsi="Calibri Light"/>
          <w:b/>
        </w:rPr>
        <w:t>CANDIDATOS PNE’S (PESS</w:t>
      </w:r>
      <w:r>
        <w:rPr>
          <w:rFonts w:ascii="Calibri Light" w:hAnsi="Calibri Light"/>
          <w:b/>
        </w:rPr>
        <w:t>OAS COM NECESSIDADES ESPECIAIS)</w:t>
      </w:r>
    </w:p>
    <w:p w:rsidR="00870AB0" w:rsidRPr="00441989" w:rsidRDefault="00870AB0" w:rsidP="00441989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tbl>
      <w:tblPr>
        <w:tblW w:w="10667" w:type="dxa"/>
        <w:tblInd w:w="-871" w:type="dxa"/>
        <w:tblCellMar>
          <w:left w:w="70" w:type="dxa"/>
          <w:right w:w="70" w:type="dxa"/>
        </w:tblCellMar>
        <w:tblLook w:val="00A0"/>
      </w:tblPr>
      <w:tblGrid>
        <w:gridCol w:w="932"/>
        <w:gridCol w:w="2230"/>
        <w:gridCol w:w="6227"/>
        <w:gridCol w:w="1278"/>
      </w:tblGrid>
      <w:tr w:rsidR="00870AB0" w:rsidRPr="003B00EB" w:rsidTr="00441989">
        <w:trPr>
          <w:trHeight w:val="240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870AB0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2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62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CARGO 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DOCUMENTO</w:t>
            </w:r>
          </w:p>
        </w:tc>
      </w:tr>
      <w:tr w:rsidR="00870AB0" w:rsidRPr="003B00EB" w:rsidTr="00441989">
        <w:trPr>
          <w:trHeight w:val="300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28393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LACHOWICZ</w:t>
            </w:r>
          </w:p>
        </w:tc>
        <w:tc>
          <w:tcPr>
            <w:tcW w:w="6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IV-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de Inglês (Docência no Ensino Fundamental)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5317766</w:t>
            </w:r>
          </w:p>
        </w:tc>
      </w:tr>
      <w:tr w:rsidR="00870AB0" w:rsidRPr="003B00EB" w:rsidTr="00441989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20849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LAIS GRAZIELE PASDA</w:t>
            </w:r>
          </w:p>
        </w:tc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5344113</w:t>
            </w:r>
          </w:p>
        </w:tc>
      </w:tr>
      <w:tr w:rsidR="00870AB0" w:rsidRPr="003B00EB" w:rsidTr="00441989">
        <w:trPr>
          <w:trHeight w:val="300"/>
        </w:trPr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25401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FRANCESCA CONCEICAO</w:t>
            </w:r>
          </w:p>
        </w:tc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de Arte (Docência na Educação Infantil e/ou Ensino Fundamental)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0AB0" w:rsidRPr="003B00EB" w:rsidRDefault="00870AB0" w:rsidP="003B00EB">
            <w:pPr>
              <w:suppressAutoHyphens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B00EB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48450189</w:t>
            </w:r>
          </w:p>
        </w:tc>
      </w:tr>
    </w:tbl>
    <w:p w:rsidR="00870AB0" w:rsidRDefault="00870AB0" w:rsidP="001F4D1A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870AB0" w:rsidRDefault="00870AB0" w:rsidP="001F4D1A">
      <w:pPr>
        <w:jc w:val="center"/>
        <w:rPr>
          <w:rFonts w:ascii="Arial" w:hAnsi="Arial" w:cs="Arial"/>
          <w:b/>
          <w:sz w:val="20"/>
          <w:szCs w:val="20"/>
        </w:rPr>
      </w:pPr>
    </w:p>
    <w:p w:rsidR="00870AB0" w:rsidRDefault="00870AB0" w:rsidP="001F4D1A">
      <w:pPr>
        <w:jc w:val="center"/>
        <w:rPr>
          <w:rFonts w:ascii="Arial" w:hAnsi="Arial" w:cs="Arial"/>
          <w:b/>
          <w:sz w:val="20"/>
          <w:szCs w:val="20"/>
        </w:rPr>
      </w:pPr>
    </w:p>
    <w:sectPr w:rsidR="00870AB0" w:rsidSect="005B5F34">
      <w:headerReference w:type="default" r:id="rId9"/>
      <w:footerReference w:type="even" r:id="rId10"/>
      <w:footerReference w:type="default" r:id="rId11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AB0" w:rsidRDefault="00870AB0">
      <w:pPr>
        <w:spacing w:after="0" w:line="240" w:lineRule="auto"/>
      </w:pPr>
      <w:r>
        <w:separator/>
      </w:r>
    </w:p>
  </w:endnote>
  <w:endnote w:type="continuationSeparator" w:id="0">
    <w:p w:rsidR="00870AB0" w:rsidRDefault="0087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B0" w:rsidRDefault="00870AB0" w:rsidP="005B5F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0AB0" w:rsidRDefault="00870AB0" w:rsidP="005B5F3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B0" w:rsidRDefault="00870AB0" w:rsidP="005B5F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870AB0" w:rsidRPr="00645861" w:rsidRDefault="00870AB0" w:rsidP="005B5F34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AB0" w:rsidRDefault="00870AB0">
      <w:pPr>
        <w:spacing w:after="0" w:line="240" w:lineRule="auto"/>
      </w:pPr>
      <w:r>
        <w:separator/>
      </w:r>
    </w:p>
  </w:footnote>
  <w:footnote w:type="continuationSeparator" w:id="0">
    <w:p w:rsidR="00870AB0" w:rsidRDefault="00870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AB0" w:rsidRDefault="00870AB0" w:rsidP="005B5F34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870AB0" w:rsidRDefault="00870AB0" w:rsidP="005B5F34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870AB0" w:rsidRDefault="00870AB0" w:rsidP="005B5F34">
    <w:pPr>
      <w:pStyle w:val="Header"/>
      <w:tabs>
        <w:tab w:val="left" w:pos="772"/>
        <w:tab w:val="center" w:pos="4942"/>
      </w:tabs>
      <w:spacing w:after="0"/>
    </w:pPr>
  </w:p>
  <w:p w:rsidR="00870AB0" w:rsidRDefault="00870AB0" w:rsidP="005B5F34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870AB0" w:rsidRDefault="00870AB0" w:rsidP="005B5F34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D1A"/>
    <w:rsid w:val="000A1E63"/>
    <w:rsid w:val="001F4D1A"/>
    <w:rsid w:val="00246628"/>
    <w:rsid w:val="0037386E"/>
    <w:rsid w:val="003B00EB"/>
    <w:rsid w:val="003D1194"/>
    <w:rsid w:val="004029E1"/>
    <w:rsid w:val="00406409"/>
    <w:rsid w:val="00441989"/>
    <w:rsid w:val="00495EB3"/>
    <w:rsid w:val="005302BE"/>
    <w:rsid w:val="005733BC"/>
    <w:rsid w:val="005B5F34"/>
    <w:rsid w:val="00645861"/>
    <w:rsid w:val="006E0536"/>
    <w:rsid w:val="007167C2"/>
    <w:rsid w:val="0085588D"/>
    <w:rsid w:val="00864AA1"/>
    <w:rsid w:val="00870AB0"/>
    <w:rsid w:val="008769B9"/>
    <w:rsid w:val="00960E8B"/>
    <w:rsid w:val="00A209A3"/>
    <w:rsid w:val="00A84A94"/>
    <w:rsid w:val="00AA30DD"/>
    <w:rsid w:val="00B34D9A"/>
    <w:rsid w:val="00B8745E"/>
    <w:rsid w:val="00BC04CC"/>
    <w:rsid w:val="00BF2F41"/>
    <w:rsid w:val="00C74C9C"/>
    <w:rsid w:val="00CD103C"/>
    <w:rsid w:val="00CD426A"/>
    <w:rsid w:val="00D0640E"/>
    <w:rsid w:val="00D31B5E"/>
    <w:rsid w:val="00E2641D"/>
    <w:rsid w:val="00E868BF"/>
    <w:rsid w:val="00F008E9"/>
    <w:rsid w:val="00F33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D1A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F4D1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F4D1A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4D1A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1F4D1A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F4D1A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1F4D1A"/>
    <w:pPr>
      <w:spacing w:before="280" w:after="280"/>
    </w:pPr>
  </w:style>
  <w:style w:type="character" w:styleId="PageNumber">
    <w:name w:val="page number"/>
    <w:basedOn w:val="DefaultParagraphFont"/>
    <w:uiPriority w:val="99"/>
    <w:rsid w:val="001F4D1A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1F4D1A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1F4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05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7</Pages>
  <Words>2932</Words>
  <Characters>15833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PÚBLICO MUNICIPAL Nº 002/2015</dc:title>
  <dc:subject/>
  <dc:creator>Maurício de Carvalho Silva</dc:creator>
  <cp:keywords/>
  <dc:description/>
  <cp:lastModifiedBy>Usuario</cp:lastModifiedBy>
  <cp:revision>15</cp:revision>
  <dcterms:created xsi:type="dcterms:W3CDTF">2015-03-31T20:04:00Z</dcterms:created>
  <dcterms:modified xsi:type="dcterms:W3CDTF">2015-03-31T20:28:00Z</dcterms:modified>
</cp:coreProperties>
</file>