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4EA" w:rsidRDefault="002944EA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2944EA" w:rsidRDefault="002944EA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2944EA" w:rsidRPr="00A86BD0" w:rsidRDefault="002944EA" w:rsidP="00FF0EA4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</w:rPr>
      </w:pPr>
      <w:r w:rsidRPr="00A86BD0">
        <w:rPr>
          <w:rFonts w:ascii="Calibri" w:hAnsi="Calibri" w:cs="Arial"/>
          <w:b/>
          <w:color w:val="000000"/>
        </w:rPr>
        <w:t>EDITAL DE DEFERIMENTO DAS INSCRIÇÕES</w:t>
      </w:r>
    </w:p>
    <w:p w:rsidR="002944EA" w:rsidRDefault="002944EA" w:rsidP="00FF0EA4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>
        <w:rPr>
          <w:rFonts w:ascii="Calibri" w:hAnsi="Calibri" w:cs="Arial"/>
          <w:b/>
          <w:bCs/>
          <w:color w:val="auto"/>
        </w:rPr>
        <w:t>(</w:t>
      </w:r>
      <w:r w:rsidRPr="00574500">
        <w:rPr>
          <w:rFonts w:ascii="Calibri" w:hAnsi="Calibri" w:cs="Arial"/>
          <w:b/>
          <w:bCs/>
          <w:color w:val="auto"/>
        </w:rPr>
        <w:t>PROCESSO SELETIVO N° 001/2015</w:t>
      </w:r>
      <w:r>
        <w:rPr>
          <w:rFonts w:ascii="Calibri" w:hAnsi="Calibri" w:cs="Arial"/>
          <w:b/>
          <w:bCs/>
          <w:color w:val="auto"/>
        </w:rPr>
        <w:t>)</w:t>
      </w:r>
    </w:p>
    <w:p w:rsidR="002944EA" w:rsidRPr="00574500" w:rsidRDefault="002944EA" w:rsidP="00FF0EA4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:rsidR="002944EA" w:rsidRPr="00D0640E" w:rsidRDefault="002944EA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2944EA" w:rsidRPr="00CD103C" w:rsidRDefault="002944EA" w:rsidP="001F4D1A">
      <w:pPr>
        <w:spacing w:after="0" w:line="240" w:lineRule="auto"/>
        <w:jc w:val="both"/>
        <w:rPr>
          <w:rFonts w:ascii="Calibri Light" w:hAnsi="Calibri Light" w:cs="Arial"/>
        </w:rPr>
      </w:pPr>
      <w:r w:rsidRPr="00D0640E">
        <w:rPr>
          <w:rFonts w:ascii="Calibri" w:hAnsi="Calibri" w:cs="Arial"/>
        </w:rPr>
        <w:tab/>
      </w:r>
      <w:r w:rsidRPr="00CD103C">
        <w:rPr>
          <w:rFonts w:ascii="Calibri Light" w:hAnsi="Calibri Light" w:cs="Arial"/>
        </w:rPr>
        <w:t>O Prefeito do Município de Campo Alegre-SC, no uso de suas atribuições legais e tendo em vista o disposto no artigo 37, inciso II, da Constituição Federal</w:t>
      </w:r>
      <w:r w:rsidRPr="00CD103C">
        <w:rPr>
          <w:rFonts w:ascii="Calibri Light" w:hAnsi="Calibri Light" w:cs="Arial"/>
          <w:color w:val="auto"/>
        </w:rPr>
        <w:t>,</w:t>
      </w:r>
      <w:r w:rsidRPr="00CD103C">
        <w:rPr>
          <w:rFonts w:ascii="Calibri Light" w:hAnsi="Calibri Light" w:cs="Arial"/>
        </w:rPr>
        <w:t xml:space="preserve"> resolve tornar público o presente Edital de Deferimento das Inscrições</w:t>
      </w:r>
      <w:r w:rsidRPr="00CD103C">
        <w:rPr>
          <w:rFonts w:ascii="Calibri Light" w:hAnsi="Calibri Light"/>
          <w:color w:val="000000"/>
          <w:shd w:val="clear" w:color="auto" w:fill="FFFFFF"/>
          <w:lang w:val="pt-PT"/>
        </w:rPr>
        <w:t>.</w:t>
      </w:r>
    </w:p>
    <w:p w:rsidR="002944EA" w:rsidRPr="00CD103C" w:rsidRDefault="002944EA" w:rsidP="001F4D1A">
      <w:pPr>
        <w:spacing w:after="0" w:line="240" w:lineRule="auto"/>
        <w:jc w:val="both"/>
        <w:rPr>
          <w:rFonts w:ascii="Calibri Light" w:hAnsi="Calibri Light" w:cs="Arial"/>
        </w:rPr>
      </w:pPr>
    </w:p>
    <w:p w:rsidR="002944EA" w:rsidRPr="00CD103C" w:rsidRDefault="002944EA" w:rsidP="001F4D1A">
      <w:pPr>
        <w:spacing w:after="0" w:line="360" w:lineRule="auto"/>
        <w:ind w:firstLine="708"/>
        <w:jc w:val="both"/>
        <w:rPr>
          <w:rFonts w:ascii="Calibri Light" w:hAnsi="Calibri Light"/>
        </w:rPr>
      </w:pPr>
      <w:r w:rsidRPr="00CD103C">
        <w:rPr>
          <w:rFonts w:ascii="Calibri Light" w:hAnsi="Calibri Light"/>
          <w:b/>
        </w:rPr>
        <w:t>Art.1°</w:t>
      </w:r>
      <w:r w:rsidRPr="00CD103C">
        <w:rPr>
          <w:rFonts w:ascii="Calibri Light" w:hAnsi="Calibri Light"/>
        </w:rPr>
        <w:t xml:space="preserve"> Consta do Anexo I do presente Edital a lista de candidatos que tiveram suas inscrições deferidas.</w:t>
      </w:r>
    </w:p>
    <w:p w:rsidR="002944EA" w:rsidRPr="00CD103C" w:rsidRDefault="002944EA" w:rsidP="001F4D1A">
      <w:pPr>
        <w:spacing w:after="0" w:line="360" w:lineRule="auto"/>
        <w:ind w:firstLine="708"/>
        <w:jc w:val="both"/>
        <w:rPr>
          <w:rFonts w:ascii="Calibri Light" w:hAnsi="Calibri Light"/>
        </w:rPr>
      </w:pPr>
    </w:p>
    <w:p w:rsidR="002944EA" w:rsidRPr="00CD103C" w:rsidRDefault="002944EA" w:rsidP="001F4D1A">
      <w:pPr>
        <w:spacing w:after="0" w:line="360" w:lineRule="auto"/>
        <w:ind w:firstLine="708"/>
        <w:jc w:val="both"/>
        <w:rPr>
          <w:rFonts w:ascii="Calibri Light" w:hAnsi="Calibri Light"/>
          <w:b/>
        </w:rPr>
      </w:pPr>
      <w:r w:rsidRPr="00CD103C">
        <w:rPr>
          <w:rFonts w:ascii="Calibri Light" w:hAnsi="Calibri Light"/>
          <w:b/>
        </w:rPr>
        <w:t xml:space="preserve">Art. 2º </w:t>
      </w:r>
      <w:r w:rsidRPr="00CD103C">
        <w:rPr>
          <w:rFonts w:ascii="Calibri Light" w:hAnsi="Calibri Light"/>
        </w:rPr>
        <w:t xml:space="preserve">Consta do Anexo </w:t>
      </w:r>
      <w:r>
        <w:rPr>
          <w:rFonts w:ascii="Calibri Light" w:hAnsi="Calibri Light"/>
        </w:rPr>
        <w:t>I</w:t>
      </w:r>
      <w:r w:rsidRPr="00CD103C">
        <w:rPr>
          <w:rFonts w:ascii="Calibri Light" w:hAnsi="Calibri Light"/>
        </w:rPr>
        <w:t xml:space="preserve">I do presente Edital a lista de candidatos que tiveram suas inscrições deferidas </w:t>
      </w:r>
      <w:r>
        <w:rPr>
          <w:rFonts w:ascii="Calibri Light" w:hAnsi="Calibri Light"/>
        </w:rPr>
        <w:t>na condição de</w:t>
      </w:r>
      <w:r w:rsidRPr="00CD103C">
        <w:rPr>
          <w:rFonts w:ascii="Calibri Light" w:hAnsi="Calibri Light"/>
        </w:rPr>
        <w:t xml:space="preserve"> candidatos PNE’s (Pessoas com necessidades Especiais).</w:t>
      </w:r>
    </w:p>
    <w:p w:rsidR="002944EA" w:rsidRPr="00CD103C" w:rsidRDefault="002944EA" w:rsidP="001F4D1A">
      <w:pPr>
        <w:spacing w:after="0" w:line="360" w:lineRule="auto"/>
        <w:jc w:val="both"/>
        <w:rPr>
          <w:rFonts w:ascii="Calibri Light" w:hAnsi="Calibri Light"/>
        </w:rPr>
      </w:pPr>
    </w:p>
    <w:p w:rsidR="002944EA" w:rsidRPr="00CD103C" w:rsidRDefault="002944EA" w:rsidP="001F4D1A">
      <w:pPr>
        <w:spacing w:after="0" w:line="360" w:lineRule="auto"/>
        <w:ind w:firstLine="567"/>
        <w:jc w:val="both"/>
        <w:rPr>
          <w:rFonts w:ascii="Calibri Light" w:hAnsi="Calibri Light"/>
        </w:rPr>
      </w:pPr>
      <w:r w:rsidRPr="00CD103C">
        <w:rPr>
          <w:rFonts w:ascii="Calibri Light" w:hAnsi="Calibri Light"/>
          <w:b/>
        </w:rPr>
        <w:t>Art. 3°</w:t>
      </w:r>
      <w:r w:rsidRPr="00CD103C">
        <w:rPr>
          <w:rFonts w:ascii="Calibri Light" w:hAnsi="Calibri Light"/>
        </w:rPr>
        <w:t xml:space="preserve"> Fica aberto o prazo recursal contra o deferimento das inscrições </w:t>
      </w:r>
      <w:r w:rsidRPr="00CD103C">
        <w:rPr>
          <w:rFonts w:ascii="Calibri Light" w:hAnsi="Calibri Light"/>
          <w:b/>
        </w:rPr>
        <w:t xml:space="preserve">no prazo das 08h do dia </w:t>
      </w:r>
      <w:r>
        <w:rPr>
          <w:rFonts w:ascii="Calibri Light" w:hAnsi="Calibri Light"/>
          <w:b/>
        </w:rPr>
        <w:t>01</w:t>
      </w:r>
      <w:r w:rsidRPr="00CD103C">
        <w:rPr>
          <w:rFonts w:ascii="Calibri Light" w:hAnsi="Calibri Light"/>
          <w:b/>
        </w:rPr>
        <w:t>/</w:t>
      </w:r>
      <w:r>
        <w:rPr>
          <w:rFonts w:ascii="Calibri Light" w:hAnsi="Calibri Light"/>
          <w:b/>
        </w:rPr>
        <w:t>04</w:t>
      </w:r>
      <w:r w:rsidRPr="00CD103C">
        <w:rPr>
          <w:rFonts w:ascii="Calibri Light" w:hAnsi="Calibri Light"/>
          <w:b/>
        </w:rPr>
        <w:t>/201</w:t>
      </w:r>
      <w:r>
        <w:rPr>
          <w:rFonts w:ascii="Calibri Light" w:hAnsi="Calibri Light"/>
          <w:b/>
        </w:rPr>
        <w:t>5</w:t>
      </w:r>
      <w:r w:rsidRPr="00CD103C">
        <w:rPr>
          <w:rFonts w:ascii="Calibri Light" w:hAnsi="Calibri Light"/>
          <w:b/>
        </w:rPr>
        <w:t xml:space="preserve"> até as 23h59min do dia </w:t>
      </w:r>
      <w:r>
        <w:rPr>
          <w:rFonts w:ascii="Calibri Light" w:hAnsi="Calibri Light"/>
          <w:b/>
        </w:rPr>
        <w:t>06</w:t>
      </w:r>
      <w:r w:rsidRPr="00CD103C">
        <w:rPr>
          <w:rFonts w:ascii="Calibri Light" w:hAnsi="Calibri Light"/>
          <w:b/>
        </w:rPr>
        <w:t>/</w:t>
      </w:r>
      <w:r>
        <w:rPr>
          <w:rFonts w:ascii="Calibri Light" w:hAnsi="Calibri Light"/>
          <w:b/>
        </w:rPr>
        <w:t>04</w:t>
      </w:r>
      <w:r w:rsidRPr="00CD103C">
        <w:rPr>
          <w:rFonts w:ascii="Calibri Light" w:hAnsi="Calibri Light"/>
          <w:b/>
        </w:rPr>
        <w:t>/201</w:t>
      </w:r>
      <w:r>
        <w:rPr>
          <w:rFonts w:ascii="Calibri Light" w:hAnsi="Calibri Light"/>
          <w:b/>
        </w:rPr>
        <w:t>5</w:t>
      </w:r>
      <w:r w:rsidRPr="00CD103C">
        <w:rPr>
          <w:rFonts w:ascii="Calibri Light" w:hAnsi="Calibri Light"/>
        </w:rPr>
        <w:t>.</w:t>
      </w:r>
    </w:p>
    <w:p w:rsidR="002944EA" w:rsidRPr="00CD103C" w:rsidRDefault="002944EA" w:rsidP="001F4D1A">
      <w:pPr>
        <w:spacing w:after="0" w:line="360" w:lineRule="auto"/>
        <w:ind w:firstLine="567"/>
        <w:jc w:val="both"/>
        <w:rPr>
          <w:rFonts w:ascii="Calibri Light" w:hAnsi="Calibri Light"/>
        </w:rPr>
      </w:pPr>
    </w:p>
    <w:p w:rsidR="002944EA" w:rsidRPr="00CD103C" w:rsidRDefault="002944EA" w:rsidP="001F4D1A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  <w:r w:rsidRPr="00CD103C">
        <w:rPr>
          <w:rFonts w:ascii="Calibri Light" w:hAnsi="Calibri Light" w:cs="Arial"/>
        </w:rPr>
        <w:t>Para que não se alegue ignorância, o presente Edital será afixado n</w:t>
      </w:r>
      <w:r w:rsidRPr="00CD103C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6" w:history="1">
        <w:r w:rsidRPr="00CD103C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CD103C">
        <w:rPr>
          <w:rFonts w:ascii="Calibri Light" w:hAnsi="Calibri Light" w:cs="Arial"/>
          <w:color w:val="auto"/>
        </w:rPr>
        <w:t xml:space="preserve"> e </w:t>
      </w:r>
      <w:hyperlink r:id="rId7" w:history="1">
        <w:r w:rsidRPr="00CD103C">
          <w:rPr>
            <w:rStyle w:val="Hyperlink"/>
            <w:rFonts w:ascii="Calibri Light" w:hAnsi="Calibri Light" w:cs="Arial"/>
          </w:rPr>
          <w:t>www.campoalegre.sc.gov.br</w:t>
        </w:r>
      </w:hyperlink>
      <w:r w:rsidRPr="00CD103C">
        <w:rPr>
          <w:rFonts w:ascii="Calibri Light" w:hAnsi="Calibri Light" w:cs="Arial"/>
          <w:color w:val="auto"/>
        </w:rPr>
        <w:t xml:space="preserve"> .</w:t>
      </w:r>
    </w:p>
    <w:p w:rsidR="002944EA" w:rsidRPr="00CD103C" w:rsidRDefault="002944EA" w:rsidP="001F4D1A">
      <w:pPr>
        <w:spacing w:after="0" w:line="240" w:lineRule="auto"/>
        <w:jc w:val="both"/>
        <w:rPr>
          <w:rFonts w:ascii="Calibri Light" w:hAnsi="Calibri Light" w:cs="Arial"/>
          <w:color w:val="auto"/>
        </w:rPr>
      </w:pPr>
    </w:p>
    <w:p w:rsidR="002944EA" w:rsidRPr="00CD103C" w:rsidRDefault="002944EA" w:rsidP="001F4D1A">
      <w:pPr>
        <w:tabs>
          <w:tab w:val="left" w:pos="426"/>
        </w:tabs>
        <w:spacing w:after="0" w:line="240" w:lineRule="auto"/>
        <w:rPr>
          <w:rFonts w:ascii="Calibri Light" w:hAnsi="Calibri Light" w:cs="Arial"/>
        </w:rPr>
      </w:pPr>
      <w:r w:rsidRPr="00CD103C">
        <w:rPr>
          <w:rFonts w:ascii="Calibri Light" w:hAnsi="Calibri Light" w:cs="Arial"/>
          <w:color w:val="auto"/>
        </w:rPr>
        <w:t xml:space="preserve">Campo Alegre/SC, </w:t>
      </w:r>
      <w:r>
        <w:rPr>
          <w:rFonts w:ascii="Calibri Light" w:hAnsi="Calibri Light" w:cs="Arial"/>
          <w:color w:val="auto"/>
        </w:rPr>
        <w:t>31</w:t>
      </w:r>
      <w:r w:rsidRPr="00CD103C">
        <w:rPr>
          <w:rFonts w:ascii="Calibri Light" w:hAnsi="Calibri Light" w:cs="Arial"/>
          <w:color w:val="auto"/>
        </w:rPr>
        <w:t xml:space="preserve"> de </w:t>
      </w:r>
      <w:r>
        <w:rPr>
          <w:rFonts w:ascii="Calibri Light" w:hAnsi="Calibri Light" w:cs="Arial"/>
          <w:color w:val="auto"/>
        </w:rPr>
        <w:t xml:space="preserve">março </w:t>
      </w:r>
      <w:r w:rsidRPr="00CD103C">
        <w:rPr>
          <w:rFonts w:ascii="Calibri Light" w:hAnsi="Calibri Light" w:cs="Arial"/>
          <w:color w:val="auto"/>
        </w:rPr>
        <w:t>de 201</w:t>
      </w:r>
      <w:r>
        <w:rPr>
          <w:rFonts w:ascii="Calibri Light" w:hAnsi="Calibri Light" w:cs="Arial"/>
          <w:color w:val="auto"/>
        </w:rPr>
        <w:t>5</w:t>
      </w:r>
      <w:r w:rsidRPr="00CD103C">
        <w:rPr>
          <w:rFonts w:ascii="Calibri Light" w:hAnsi="Calibri Light" w:cs="Arial"/>
          <w:color w:val="auto"/>
        </w:rPr>
        <w:t>.</w:t>
      </w:r>
    </w:p>
    <w:p w:rsidR="002944EA" w:rsidRPr="00CD103C" w:rsidRDefault="002944EA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:rsidR="002944EA" w:rsidRPr="00CD103C" w:rsidRDefault="002944EA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:rsidR="002944EA" w:rsidRPr="00D0640E" w:rsidRDefault="002944EA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2944EA" w:rsidRPr="00D0640E" w:rsidRDefault="002944EA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2944EA" w:rsidRPr="00D0640E" w:rsidRDefault="002944EA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2944EA" w:rsidRDefault="002944EA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944EA" w:rsidRDefault="002944EA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944EA" w:rsidRDefault="002944EA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944EA" w:rsidRDefault="002944EA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944EA" w:rsidRDefault="002944EA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944EA" w:rsidRDefault="002944EA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944EA" w:rsidRDefault="002944EA" w:rsidP="001F4D1A"/>
    <w:p w:rsidR="002944EA" w:rsidRDefault="002944EA" w:rsidP="001F4D1A"/>
    <w:p w:rsidR="002944EA" w:rsidRDefault="002944EA" w:rsidP="001F4D1A"/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D800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B5F34">
        <w:rPr>
          <w:rFonts w:ascii="Arial" w:hAnsi="Arial" w:cs="Arial"/>
          <w:b/>
          <w:sz w:val="20"/>
          <w:szCs w:val="20"/>
        </w:rPr>
        <w:t>ANEXO I</w:t>
      </w:r>
    </w:p>
    <w:p w:rsidR="002944EA" w:rsidRPr="00A86BD0" w:rsidRDefault="002944EA" w:rsidP="00D8005B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</w:rPr>
      </w:pPr>
      <w:r w:rsidRPr="00A86BD0">
        <w:rPr>
          <w:rFonts w:ascii="Calibri" w:hAnsi="Calibri" w:cs="Arial"/>
          <w:b/>
          <w:color w:val="000000"/>
        </w:rPr>
        <w:t>EDITAL DE DEFERIMENTO DAS INSCRIÇÕES</w:t>
      </w:r>
    </w:p>
    <w:p w:rsidR="002944EA" w:rsidRDefault="002944EA" w:rsidP="00D8005B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574500">
        <w:rPr>
          <w:rFonts w:ascii="Calibri" w:hAnsi="Calibri" w:cs="Arial"/>
          <w:b/>
          <w:bCs/>
          <w:color w:val="auto"/>
        </w:rPr>
        <w:t>PROCESSO SELETIVO N° 001/2015</w:t>
      </w:r>
    </w:p>
    <w:p w:rsidR="002944EA" w:rsidRPr="00574500" w:rsidRDefault="002944EA" w:rsidP="00D8005B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:rsidR="002944EA" w:rsidRPr="005B7A42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  <w:r w:rsidRPr="005B7A42">
        <w:rPr>
          <w:rFonts w:ascii="Calibri Light" w:hAnsi="Calibri Light"/>
          <w:b/>
        </w:rPr>
        <w:t>LISTA DE CANDIDATOS QUE TIVERAM SUAS INSCRIÇÕES DEFERIDAS</w:t>
      </w:r>
    </w:p>
    <w:tbl>
      <w:tblPr>
        <w:tblW w:w="10394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714"/>
        <w:gridCol w:w="4106"/>
        <w:gridCol w:w="1197"/>
        <w:gridCol w:w="4377"/>
      </w:tblGrid>
      <w:tr w:rsidR="002944EA" w:rsidRPr="005B7A42" w:rsidTr="005B7A42">
        <w:trPr>
          <w:trHeight w:val="3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5B7A42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</w:pPr>
            <w:r w:rsidRPr="005B7A42"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5B7A42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</w:pPr>
            <w:r w:rsidRPr="005B7A42"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5B7A42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</w:pPr>
            <w:r w:rsidRPr="005B7A42"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  <w:t>RG</w:t>
            </w:r>
          </w:p>
        </w:tc>
        <w:tc>
          <w:tcPr>
            <w:tcW w:w="4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5B7A42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</w:pPr>
            <w:r w:rsidRPr="005B7A42"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  <w:t>Cargo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24307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ANELORE EDINA KAUTNICK DE SOUZA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3633443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31171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DOROTEIA BIAOBOCK BRUSKE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23776137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27841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FRANCIELI DENISE DE OLIVEIRA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6206722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23656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NUNES SILVEIRA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5622087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32266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GUILHERME FOITTE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4002357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29973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JEANE DE FATIMA HEIDEN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26079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JEFFERSON JEAN DA MAIA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109883000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JONAS DE OLIVEIRA SANTANA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412935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EDUARDO LADER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46273662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23852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DE FATIMA MACHADO PEREIRA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2374809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19779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KARLA CRISTHIANY CAVALHEIRO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531146407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EDUARDO CAMPOLINO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4281685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25798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MARCOS ROBERTO VALIM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3959203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32167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PALOMA SCHREINER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99110317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SARAH HELENA BAIMLER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5344257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31701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NOGARA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1793992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27436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ESTELA MILCZVSKY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46272151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NICOLLE TAMANINI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4904603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22795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EDSON LUIZ WEDDERHOFF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1092275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29341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ELIANE APARECIDA MACHADO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4780577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EZEQUIEL SILVIO SOARES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67396081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32038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FABIANA LARISSA MICHALSKY REISER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6215803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FRANCILOIZE WILHIANE BAR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4630458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24332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GISELDA PUTTI KRIGER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3682847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20125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GISELI KUSS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4793418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32090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ICLEA ELISA DE MELO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99548088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24813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LEONARDO JOSE HERMES DE OLIVEIRA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CRISTINA PACHECO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82521780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32199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MAYCKOL WALTRICK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4321865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28181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SABRINA ZWIFKA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54575621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20887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GROSSL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2373306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CONCEICAO DE FATIMA KOEPSEL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4089986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HOFMANN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2375520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VIVIANE HRUSCHKA JONK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4593065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Administrativo III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24887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351D8B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KETLYN HINKEL CARVALHO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129599014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 xml:space="preserve">Agente Administrativo III </w:t>
            </w:r>
            <w:r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(Administrativo)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23397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84253669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JANEIVA GLAUCI SCHOLZE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4245769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25770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4002398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20809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ROSEMERY DO AMARAL DREVECK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2378658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20018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APARECIDA HUMMELGEN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4316817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30166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SUELYAN CRISTINA AUGUSTIM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39593711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28966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MACHADO KERSCHER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123951360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Belo Horizonte</w:t>
            </w:r>
          </w:p>
        </w:tc>
      </w:tr>
      <w:tr w:rsidR="002944EA" w:rsidRPr="00A86BD0" w:rsidTr="005B7A42">
        <w:trPr>
          <w:trHeight w:val="4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PRESTES DE SOUZA DA CRUZ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(Conjunto Habitacional Bela Vista)</w:t>
            </w:r>
          </w:p>
        </w:tc>
      </w:tr>
      <w:tr w:rsidR="002944EA" w:rsidRPr="00A86BD0" w:rsidTr="005B7A42">
        <w:trPr>
          <w:trHeight w:val="4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29641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DA SILVA FARIAS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4627749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(Conjunto Habitacional Bela Vista)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31666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ELENICE MICKUS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46271562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(Vila Cedro)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27112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INGRIT FRANCINI PEREIRA BARBOSA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6138690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(Vila Cedro)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23513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IVETE MARIA LOPES ALEXANDRE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784162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(Vila Cedro)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20856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JUREMA ISOLDE GREIPEL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2374179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Bairro Santo Antônio e Cascatas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20908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LEONICE IOHANSON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4593043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Bairro Santo Antônio e Cascatas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31405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CLARICE NIONE PISKE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4358885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Distrito de Bateias de Baixo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26215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CORREA DE MELO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6694135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Distrito de Bateias de Baixo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31138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SILVANI GONCALVES DA CRUZ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105595085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Distrito de Bateias de Baixo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30597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DE SOUZA FREITAS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6661111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23390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RUTH LIMA PRUSSAK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8187739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30930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NELITA ALVES RODRIGUES MOTA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214002610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30810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LILIANE SAROVISKI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4358443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28627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RAQUEL DE OLIVEIRA PEREIRA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47935774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29645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DA CONCEICAO ZADOROSNY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2242780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20652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MAIA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40800202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21695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JONAS WRUCK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390234722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Agente Comunitário de Saúde- Distrito de Fragosos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20652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SILMARA MAIA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40800202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Agente Comunitário de Saúde- Distrito de Fragosos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31650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JOANA DO ROSARIO KATZMANN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52305988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 de São Miguel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IOHANSON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4593889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Localidades de Avenca do Rio Negro e Capinzal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27573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DIRONETE APARECIDA RIBEIRO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4080869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Localidades de Avenca do Rio Negro e Capinzal</w:t>
            </w:r>
          </w:p>
        </w:tc>
      </w:tr>
      <w:tr w:rsidR="002944EA" w:rsidRPr="00A86BD0" w:rsidTr="005B7A42">
        <w:trPr>
          <w:trHeight w:val="4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26174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DERENIEVICZ DOMINGUES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6206721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Localidades de Saltinho, Lavrinha e Mutirão (Bateias de Baixo)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28893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ROSELI MEY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2374300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26490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CLAUDINEIA GONCALVES DE ABREU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4780275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32240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ESTELA KOHLBECK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31305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GESSICA FRANCO BARBOSA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5481312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21067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IRIS MILCHEVSKY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4627160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RAQUEL DE OLIVEIRA PEREIRA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47935774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21983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ROSALINA LINZMEYER RONSKA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1647009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32202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ROSENILDA FERREIRA DE MELLO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7112545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JOARES DE LIMA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29026623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31857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JOSE DOS SANTOS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4780499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20417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SIDINEI JOSE ODIA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29202930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19928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BRUNO ZANDI VIEIRA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6727849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Agente Operacional II-Vigia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32243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DE SOUZA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3985643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IV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KAUANA CUBAS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5481394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IV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PAWLOWYTSCH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3874467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bookmarkStart w:id="0" w:name="_GoBack"/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  <w:bookmarkEnd w:id="0"/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ROSEMERI BUENO DE LIMA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4301182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  <w:t>24673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  <w:t>ANA CARLA CARVALHO SOARES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  <w:t>3,0013E+11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  <w:t>Assistente Social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30015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SOARES DE LIMA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6215697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29162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LUIZA DE LIMA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7007605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26028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MARIA CAMARGO DREVECK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3271427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23451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DANIELE VIEIRA DE LIMA DE MELO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26519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20800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FERNANDA GRUBER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43587305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43506">
        <w:trPr>
          <w:trHeight w:val="226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CARLA SANDREA DA SILVA SIDRONE DE FREITAS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3319776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CAROLINI DA SILVA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5311135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45930953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24733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CLAUDIANE GONCALVES DE ABREU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53446100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29958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ARMELINDA OLIBONI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4281559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EDICLER ORENICE CUBAS MUNHOZ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20154240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22147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ELIANA FLORIANO GUMZ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11925116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31099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ELIZANGELA ADRIANA MICHASLSKY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3633043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EMLYN SORAYA EHLKE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4799237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31618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EULALIA GORNIACK CUSTODIO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23723351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25403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6088611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31988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DOS SANTOS HERBST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5084703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30830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BIANCA DE LIMA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6206711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31570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GIZELE DRANKA WOICIEKOVSKI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5841276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27420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GRACIELE CALISTRO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6437154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25484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JANINE APARECIDA STELZNER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5933045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28250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JOICE MICHELI STEILEIN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2926185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30850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JOSIMARA ELOISA LUCO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5084756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22885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JUCELIA RIBAS DAS NEVES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53440625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31720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JULIANE WIELIVICK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5841504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30679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KALITA DAMARES GARCIA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6206931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21240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4377606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31119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KARMEN FABIANE CAVALHEIRO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5311463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54350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 CRISTINA MASS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6110949914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LUZIA HORNIG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3270529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23372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MARLI RIBEIRO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35208899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MAYARA DE FATIMA SCHLOEGL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6138441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29983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MORGANA DO NASCIMENTO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4341825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31247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NOELI DE FATIMA FERNANDES STUEPP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3786554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24811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LUCO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5084768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30710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QUEILA FRANSINE GARCIA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5622030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30555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RICOBERT JOHANSON JUNIOR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4174759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22742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ROCKSANDRA ALVES MARIN LINS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80572220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20667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APARECIDA ROPKE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3786063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CARITAS NUNES DE OLIVEIRA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6931016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31359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GREIN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55119468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31738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APARECIDA FARIA BAUMGARTNER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4703170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29561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4377562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SOLANGE RIBEIRO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50848321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30975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MUEHLMANN TELMA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4793907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32316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THAIS BORGES RADOLL IDALENCIO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5841877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29196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84156825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32122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ELISIANE ETELVINA WOLLNER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29620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ALINE BAIMLER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5344256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20038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GOMES DOS SANTOS MICKUS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5311124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21427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JOILCE BUENO NEVES BAPTISTA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50842056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 UNISESKY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10927085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31126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DENISE MARTINS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140124950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30984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VALDELEI APARECIDA MIRANDA CRUZ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4703975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ALMEIDA PSCHEIDT HEIDEN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2923667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31792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ELISA PSCHEIDT RUJANOWSKY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16418891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 COSTA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3520604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29746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BOEGERSHAUSEN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44274564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ADRIANE DE SOUZA LUZ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4516000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EMANUELE CRISTINA GIRELLI CECCATO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135678660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TRINDADE DOS SANTOS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5239691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4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24327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JOSEANE APARECIDA FERNANDES DOS SANTOS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2928586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26851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DOS SANTOS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3265369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22194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LUIS EDUARDO MACHADO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5084716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28792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CARMEM ONGHERO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900599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28996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NADIA MARIA MALCHOVSKI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103399050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NATALI DOS SANTOS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103281709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31958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CORDEIRO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3119653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20281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DANIELA ALMEIDA DE OLIVEIRA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788904116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20279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DANIELA ALMEIDA DE OLIVEIRA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right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788904116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Enfermeiro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 ROMANIUK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65412764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19983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BROSOWSKY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5311284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HASSE CERNY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93548701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RAMALHO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4341645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30208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ELIZABETE CRISTINE BONADEU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5526151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27038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ISABELA LETICIA PESSENTI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54677661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26660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 SCHAFASCHECK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5192647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29710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TREVISAN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4622352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 BAUER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4406191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NAOKI KITANO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3734090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20567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ADRIANE PCZIECZEK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4245560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31658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KAROLINY FERRARI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4903459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24237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 ESTEVAO BONIFACIO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5136089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21929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HARMEL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4627018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29473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DIMITRI FABRICIO CARVALHO RODERMEL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101894061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29604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ERIC BEUTHER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5230248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23519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ERICO CELSO JURGENSEN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483128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EVERTON PODSKARBI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94669405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ROCHA PEIXER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4000078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31086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GEORGE DROZCZAK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41206053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20253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JOSIMAR PHILIPPI MACHADO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5539941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28416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MATEUS VALANDRO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3765568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30962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REBELO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4944513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30741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TIAGO BASSANI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4172601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VINICIUS KROLOW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68885795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22995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CRISTOFOLINI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4174489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GORNIAK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40803880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32132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DE ANDRADE VALENTIM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7276247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GEANE APARECIDA KMIECIK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2370456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da Vigilância Sanitária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31686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RODRIGUES REICHER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4377903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31985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JULIANE CREMA CARVALHO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71227766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24061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LUZIANE FABIANI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2062903791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20835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ROZANE DOS PASSOS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2860285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NATALIA MEIRA RIBEIRO VIEIRA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SARAH REGINA CARDOSO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4780665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24844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LUIZA LYA PESSOA NERY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210535050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Fonoaudiólogo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32098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KONRAD MUSIALOWSKI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Informática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31468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RAFAELE KERSCHER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54579465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Informática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30587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OLIVIA VIAL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11968095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 VAZ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4358951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TELMA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3396766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32133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MARCOS ROBERTO BUENO DE LIMA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9329503340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22039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RONALDO GOES TORRES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69680119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29115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ALTAIR DA ROCHA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29231256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30773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DA ROCHA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5084648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CRISTIANO MUNHOZ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4358209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31074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ATHAYDE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17462861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JEISON MOREIRA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4516851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25422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CAROLINA PIMENTEL CESAR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5135819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31866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PAULA DELL AGNELO PACHEWSKY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62197234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PLOSZAI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5311652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25590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ANDRIELLI DE FATIMA ROSARIO DA CRUZ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5481429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CESARIO SOBRINHO FILHO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6715149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31731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APARECIDA DA SILVA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5128459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32180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PACHECO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5609411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30392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CATARINA YOSHI KIRIYA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52534064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31162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BRUSKE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6437436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29469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EMILENE NEUMANN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2923760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FRANCIELI GRINGS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2070256033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19754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JESSICA SABRINA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5841552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28869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HILLESHEIM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3927297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32024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DITZEL MELO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73680336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31500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STOEBERL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20173342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25216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MONYA NASCIMENTO DOS ANJOS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4377394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RENATA JOAO SANTANA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52142434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30721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ROBERTA MARIA BECKER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52208761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28932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TAMIRYS KOCK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4780363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31446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 MARIA DORNELES DUARTE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9033809543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ALESSANDRA CRISTINA SIVIERO ROBL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2923564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26356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ALESSANDRO TOMAZ OLIVEIRA DA SILVA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95198899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29702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CAIO MASTELLA ENKE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5388677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19955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JULIANA MATTHIES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4113336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22591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GUSTAVO DA SILVA IAGER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7010360341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31918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JACKSON BRUNO BUTTELBRUN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4128516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30600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MAYARA PAOLA DE SIQUERA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84748609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32142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NAIARA NIESCIUR BECKERT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101043703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22544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BINDER ROSA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61243844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26353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ALESSANDRO TOMAZ OLIVEIRA DA SILVA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95198899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28424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PAULA CORREA PANZIERA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109891983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SALVADOR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8102247321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20995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THOMAZ DOS SANTOS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4647097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21667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ALBERTO MARCONDES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42208434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31622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CAROLINA FLORES SILVANO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38791544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APARECIDA DA SILVA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125249272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32070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HENRICH BRINHOSA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4594224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22719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DESIREE DA SILVA BAPTISTA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3205475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19940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EDHER TONY MEIRA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3959001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30085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EDUARDO AUGUSTO RIGON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15776358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31480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ERICO FRANCISCO BERTOZZI DIAS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100893894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31251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FABIOLA DESCHAMPS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3068340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31203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FELIPE ALEXANDRE SIMAS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4406896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30955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FRANKLIN ADEMAR DORN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48327700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ISMAEL ANTONIO MARTINS PATUZZI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1075056646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ISRAEL DE SOUZA LANDA JOSE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44284675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31909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DIAS SOBRINHO FILHO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327378864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STEINWANDT LOPES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82289780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22365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LAYS PRISCILLA JUCA NEGRISSOLI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6126387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31334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LORENA DE OLIVEIRA DINIZ BRAMMER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6591706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23159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MATEUS CARDOSO PEREIRA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5745470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25762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NATHALIA DA SILVA BARUFFI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5449842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28431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OTAVIO VIACELI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7100100382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32197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PAMELA DE OLIVEIRA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4870140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25971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DA SILVA MASSARI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3288761805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30271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RAQUEL HAIDE SANTOS ALDRIGUE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96422784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RENATO MEDEIROS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43230717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PEREIRA DE MATOS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356222226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26996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THAYS RIBEIRO DA SILVA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1364747804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TIAGO MUCELIN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89170184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31640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VAGNER PIMENTA PEDRO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108602376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25520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ALEXANDRA GUERRA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3603872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31024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 FELIPE DE CASTRO MELO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2925324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31851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SUELEN DOS SANTOS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4875253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23951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CAROLINA BECKERT POLLI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5288373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29701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SEMBALISTA SOUZA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5447092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31070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CASSIO HEIDEN MAOSKI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91293951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25673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ELISANE CORDEIRO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4535455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28557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FERNANDA MANUELLA BORNHAUSEN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6169265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28846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FERNANDA PADILHA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4002863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32259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IDELAIDE FORTESCKI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6632109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28507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ISABELLE CRISTINE ARTMANN MATOS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5951646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32071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JAQUELINE BENOIT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7409074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LEILA REGINA WERLICH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4648680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28781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LEONARDO FERRAZ NOGUEIRA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NATALI CRISTINE SIMONETTI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3646737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20933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PEDRO HENRIQUE VAZ DE ALCANTARA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29267064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23301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RENAN GOMES CORREA PEDRO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111003653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31363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SILVIANA INEZ VIEIRA LILLA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1646307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22619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STEFANI VITACZIK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50846078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31796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VANESSA DE OLIVEIRA RIBEIRO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4703685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31258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SUZETE VIDAL TEIXEIRA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104744087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30411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THAYSE GLEVINSKI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5345124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31726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BAIER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4516597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23922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KELI ADRIANA MINELA GODOI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23924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KELI ADRIANA MINELA GODOI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A86BD0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Psicólogo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20528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HENRIQUE NILSEN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6266425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32019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IVANIR APARECIDA CORDEIRO DA CRUZ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2019969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noProof/>
                <w:lang w:eastAsia="pt-B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7" type="#_x0000_t75" style="position:absolute;left:0;text-align:left;margin-left:0;margin-top:0;width:15pt;height:11.25pt;z-index:251658240;visibility:hidden;mso-position-horizontal-relative:text;mso-position-vertical-relative:text">
                  <v:imagedata r:id="rId8" o:title=""/>
                </v:shape>
              </w:pict>
            </w:r>
            <w:r>
              <w:rPr>
                <w:noProof/>
                <w:lang w:eastAsia="pt-BR"/>
              </w:rPr>
              <w:pict>
                <v:shape id="Imagem 2" o:spid="_x0000_s1028" type="#_x0000_t75" style="position:absolute;left:0;text-align:left;margin-left:0;margin-top:0;width:15pt;height:11.25pt;z-index:251659264;visibility:hidden;mso-position-horizontal-relative:text;mso-position-vertical-relative:text">
                  <v:imagedata r:id="rId8" o:title=""/>
                </v:shape>
              </w:pict>
            </w: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24776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IZOLETE HANTSCHEL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2373937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30650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JAISON ALBUQUERQUE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4245479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24060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JAQUELINE JEDNORALSKI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6169567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19761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FONTANELLA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4406439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28727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SAMANTA MARGARETE DA COSTA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33967520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26782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TEREZINHA GORNIAK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4245528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28286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VERA LUCIA CARVALHO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4080814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30468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JANINE ZATTAR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4242014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26429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MORGANA PAULA KOMINKIEWICZ LANZZARIN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5407055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</w:tr>
      <w:tr w:rsidR="002944EA" w:rsidRPr="00A86BD0" w:rsidTr="005B7A42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29887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VALDIRENE GREISI MALLON SCROEDER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3397823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</w:tr>
    </w:tbl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F5489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B5F34">
        <w:rPr>
          <w:rFonts w:ascii="Arial" w:hAnsi="Arial" w:cs="Arial"/>
          <w:b/>
          <w:sz w:val="20"/>
          <w:szCs w:val="20"/>
        </w:rPr>
        <w:t>ANEXO I</w:t>
      </w:r>
      <w:r>
        <w:rPr>
          <w:rFonts w:ascii="Arial" w:hAnsi="Arial" w:cs="Arial"/>
          <w:b/>
          <w:sz w:val="20"/>
          <w:szCs w:val="20"/>
        </w:rPr>
        <w:t>I</w:t>
      </w:r>
    </w:p>
    <w:p w:rsidR="002944EA" w:rsidRPr="00A86BD0" w:rsidRDefault="002944EA" w:rsidP="00F5489D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</w:rPr>
      </w:pPr>
      <w:r w:rsidRPr="00A86BD0">
        <w:rPr>
          <w:rFonts w:ascii="Calibri" w:hAnsi="Calibri" w:cs="Arial"/>
          <w:b/>
          <w:color w:val="000000"/>
        </w:rPr>
        <w:t>EDITAL DE DEFERIMENTO DAS INSCRIÇÕES</w:t>
      </w:r>
    </w:p>
    <w:p w:rsidR="002944EA" w:rsidRDefault="002944EA" w:rsidP="00F5489D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574500">
        <w:rPr>
          <w:rFonts w:ascii="Calibri" w:hAnsi="Calibri" w:cs="Arial"/>
          <w:b/>
          <w:bCs/>
          <w:color w:val="auto"/>
        </w:rPr>
        <w:t>PROCESSO SELETIVO N° 001/2015</w:t>
      </w:r>
    </w:p>
    <w:p w:rsidR="002944EA" w:rsidRDefault="002944EA" w:rsidP="00F5489D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:rsidR="002944EA" w:rsidRDefault="002944EA" w:rsidP="00F5489D">
      <w:pPr>
        <w:spacing w:after="0" w:line="240" w:lineRule="auto"/>
        <w:jc w:val="center"/>
        <w:rPr>
          <w:rFonts w:ascii="Calibri Light" w:hAnsi="Calibri Light"/>
          <w:b/>
        </w:rPr>
      </w:pPr>
      <w:r w:rsidRPr="00294267">
        <w:rPr>
          <w:rFonts w:ascii="Calibri Light" w:hAnsi="Calibri Light"/>
          <w:b/>
        </w:rPr>
        <w:t xml:space="preserve">LISTA DE CANDIDATOS QUE TIVERAM SUAS INSCRIÇÕES DEFERIDAS NA CONDIÇÃO DE </w:t>
      </w:r>
    </w:p>
    <w:p w:rsidR="002944EA" w:rsidRPr="00294267" w:rsidRDefault="002944EA" w:rsidP="00F5489D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294267">
        <w:rPr>
          <w:rFonts w:ascii="Calibri Light" w:hAnsi="Calibri Light"/>
          <w:b/>
        </w:rPr>
        <w:t>CANDIDATOS PNE’S (PESSOAS COM NECESSIDADES ESPECIAIS)</w:t>
      </w:r>
    </w:p>
    <w:p w:rsidR="002944EA" w:rsidRDefault="002944EA" w:rsidP="003B00EB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1385" w:type="dxa"/>
        <w:tblInd w:w="-871" w:type="dxa"/>
        <w:tblCellMar>
          <w:left w:w="70" w:type="dxa"/>
          <w:right w:w="70" w:type="dxa"/>
        </w:tblCellMar>
        <w:tblLook w:val="00A0"/>
      </w:tblPr>
      <w:tblGrid>
        <w:gridCol w:w="1019"/>
        <w:gridCol w:w="3523"/>
        <w:gridCol w:w="5391"/>
        <w:gridCol w:w="1452"/>
      </w:tblGrid>
      <w:tr w:rsidR="002944EA" w:rsidRPr="00A86BD0" w:rsidTr="00A86BD0">
        <w:trPr>
          <w:trHeight w:val="240"/>
        </w:trPr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5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CARGO 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</w:tr>
      <w:tr w:rsidR="002944EA" w:rsidRPr="00A86BD0" w:rsidTr="00A86BD0">
        <w:trPr>
          <w:trHeight w:val="300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25195</w:t>
            </w:r>
          </w:p>
        </w:tc>
        <w:tc>
          <w:tcPr>
            <w:tcW w:w="3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ZOE MARIA KUCHNIER SEPKA</w:t>
            </w:r>
          </w:p>
        </w:tc>
        <w:tc>
          <w:tcPr>
            <w:tcW w:w="5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4EA" w:rsidRPr="00A86BD0" w:rsidRDefault="002944EA" w:rsidP="00A86BD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86BD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1094259</w:t>
            </w:r>
          </w:p>
        </w:tc>
      </w:tr>
    </w:tbl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2944EA" w:rsidRDefault="002944EA" w:rsidP="001F4D1A">
      <w:pPr>
        <w:jc w:val="center"/>
        <w:rPr>
          <w:rFonts w:ascii="Arial" w:hAnsi="Arial" w:cs="Arial"/>
          <w:b/>
          <w:sz w:val="20"/>
          <w:szCs w:val="20"/>
        </w:rPr>
      </w:pPr>
    </w:p>
    <w:sectPr w:rsidR="002944EA" w:rsidSect="005B5F34">
      <w:headerReference w:type="default" r:id="rId9"/>
      <w:footerReference w:type="even" r:id="rId10"/>
      <w:footerReference w:type="default" r:id="rId11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4EA" w:rsidRDefault="002944EA">
      <w:pPr>
        <w:spacing w:after="0" w:line="240" w:lineRule="auto"/>
      </w:pPr>
      <w:r>
        <w:separator/>
      </w:r>
    </w:p>
  </w:endnote>
  <w:endnote w:type="continuationSeparator" w:id="0">
    <w:p w:rsidR="002944EA" w:rsidRDefault="00294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EA" w:rsidRDefault="002944EA" w:rsidP="005B5F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44EA" w:rsidRDefault="002944EA" w:rsidP="005B5F3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EA" w:rsidRDefault="002944EA" w:rsidP="005B5F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944EA" w:rsidRPr="00645861" w:rsidRDefault="002944EA" w:rsidP="005B5F34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4EA" w:rsidRDefault="002944EA">
      <w:pPr>
        <w:spacing w:after="0" w:line="240" w:lineRule="auto"/>
      </w:pPr>
      <w:r>
        <w:separator/>
      </w:r>
    </w:p>
  </w:footnote>
  <w:footnote w:type="continuationSeparator" w:id="0">
    <w:p w:rsidR="002944EA" w:rsidRDefault="00294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EA" w:rsidRDefault="002944EA" w:rsidP="005B5F34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2944EA" w:rsidRDefault="002944EA" w:rsidP="005B5F34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2944EA" w:rsidRDefault="002944EA" w:rsidP="005B5F34">
    <w:pPr>
      <w:pStyle w:val="Header"/>
      <w:tabs>
        <w:tab w:val="left" w:pos="772"/>
        <w:tab w:val="center" w:pos="4942"/>
      </w:tabs>
      <w:spacing w:after="0"/>
    </w:pPr>
  </w:p>
  <w:p w:rsidR="002944EA" w:rsidRDefault="002944EA" w:rsidP="005B5F34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2944EA" w:rsidRDefault="002944EA" w:rsidP="005B5F34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D1A"/>
    <w:rsid w:val="001F4D1A"/>
    <w:rsid w:val="002109E8"/>
    <w:rsid w:val="002157F8"/>
    <w:rsid w:val="00294267"/>
    <w:rsid w:val="002944EA"/>
    <w:rsid w:val="002F036F"/>
    <w:rsid w:val="00351D8B"/>
    <w:rsid w:val="0037386E"/>
    <w:rsid w:val="003B00EB"/>
    <w:rsid w:val="0042677A"/>
    <w:rsid w:val="00495EB3"/>
    <w:rsid w:val="005302BE"/>
    <w:rsid w:val="005303F4"/>
    <w:rsid w:val="00543506"/>
    <w:rsid w:val="00574500"/>
    <w:rsid w:val="005B5F34"/>
    <w:rsid w:val="005B7A42"/>
    <w:rsid w:val="00645861"/>
    <w:rsid w:val="006559BE"/>
    <w:rsid w:val="006835CB"/>
    <w:rsid w:val="00775733"/>
    <w:rsid w:val="00960E8B"/>
    <w:rsid w:val="009C7957"/>
    <w:rsid w:val="00A86BD0"/>
    <w:rsid w:val="00B1653F"/>
    <w:rsid w:val="00CD103C"/>
    <w:rsid w:val="00CD426A"/>
    <w:rsid w:val="00D0640E"/>
    <w:rsid w:val="00D2027E"/>
    <w:rsid w:val="00D8005B"/>
    <w:rsid w:val="00E2641D"/>
    <w:rsid w:val="00E45DBB"/>
    <w:rsid w:val="00F5489D"/>
    <w:rsid w:val="00FE0AF8"/>
    <w:rsid w:val="00FF0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D1A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F4D1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F4D1A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4D1A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1F4D1A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F4D1A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1F4D1A"/>
    <w:pPr>
      <w:spacing w:before="280" w:after="280"/>
    </w:pPr>
  </w:style>
  <w:style w:type="character" w:styleId="PageNumber">
    <w:name w:val="page number"/>
    <w:basedOn w:val="DefaultParagraphFont"/>
    <w:uiPriority w:val="99"/>
    <w:rsid w:val="001F4D1A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1F4D1A"/>
    <w:rPr>
      <w:rFonts w:cs="Times New Roman"/>
      <w:color w:val="954F72"/>
      <w:u w:val="single"/>
    </w:rPr>
  </w:style>
  <w:style w:type="paragraph" w:customStyle="1" w:styleId="xl63">
    <w:name w:val="xl63"/>
    <w:basedOn w:val="Normal"/>
    <w:uiPriority w:val="99"/>
    <w:rsid w:val="001F4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00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ampoalegre.sc.gov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10</Pages>
  <Words>3263</Words>
  <Characters>17622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SELETIVO N° 001/2015</dc:title>
  <dc:subject/>
  <dc:creator>Maurício de Carvalho Silva</dc:creator>
  <cp:keywords/>
  <dc:description/>
  <cp:lastModifiedBy>Usuario</cp:lastModifiedBy>
  <cp:revision>14</cp:revision>
  <dcterms:created xsi:type="dcterms:W3CDTF">2015-03-31T20:04:00Z</dcterms:created>
  <dcterms:modified xsi:type="dcterms:W3CDTF">2015-03-31T20:27:00Z</dcterms:modified>
</cp:coreProperties>
</file>